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611A78" w14:textId="77777777" w:rsidR="001F5F29" w:rsidRDefault="000B057A" w:rsidP="00663383">
      <w:pPr>
        <w:pStyle w:val="Heading1"/>
      </w:pPr>
      <w:bookmarkStart w:id="0" w:name="_Toc208835551"/>
      <w:bookmarkStart w:id="1" w:name="_Toc209085619"/>
      <w:bookmarkStart w:id="2" w:name="_Toc209099460"/>
      <w:bookmarkStart w:id="3" w:name="_Toc209099518"/>
      <w:r>
        <w:rPr>
          <w:noProof/>
        </w:rPr>
        <w:drawing>
          <wp:anchor distT="0" distB="0" distL="114300" distR="114300" simplePos="0" relativeHeight="251658240" behindDoc="1" locked="0" layoutInCell="1" allowOverlap="1" wp14:anchorId="055F5B28" wp14:editId="3638CFD8">
            <wp:simplePos x="0" y="0"/>
            <wp:positionH relativeFrom="page">
              <wp:align>left</wp:align>
            </wp:positionH>
            <wp:positionV relativeFrom="paragraph">
              <wp:posOffset>-813149</wp:posOffset>
            </wp:positionV>
            <wp:extent cx="7562599" cy="10697419"/>
            <wp:effectExtent l="0" t="0" r="635" b="8890"/>
            <wp:wrapNone/>
            <wp:docPr id="412359702" name="Picture 4123597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2359702" name="Picture 412359702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62599" cy="1069741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bookmarkEnd w:id="1"/>
      <w:bookmarkEnd w:id="2"/>
      <w:bookmarkEnd w:id="3"/>
    </w:p>
    <w:p w14:paraId="66415A50" w14:textId="77777777" w:rsidR="001F5F29" w:rsidRDefault="001F5F29" w:rsidP="00A60175"/>
    <w:p w14:paraId="74329E67" w14:textId="77777777" w:rsidR="001F5F29" w:rsidRDefault="001F5F29" w:rsidP="00A60175"/>
    <w:p w14:paraId="54F3D279" w14:textId="77777777" w:rsidR="001F5F29" w:rsidRDefault="001F5F29" w:rsidP="00A60175"/>
    <w:p w14:paraId="28DE4BF1" w14:textId="77777777" w:rsidR="001F5F29" w:rsidRDefault="001F5F29" w:rsidP="00A60175"/>
    <w:p w14:paraId="73142A2C" w14:textId="77777777" w:rsidR="001F5F29" w:rsidRDefault="001F5F29" w:rsidP="00A60175"/>
    <w:p w14:paraId="67A2E114" w14:textId="77777777" w:rsidR="001F5F29" w:rsidRDefault="001F5F29" w:rsidP="00A60175"/>
    <w:p w14:paraId="6EA1A949" w14:textId="77777777" w:rsidR="001F5F29" w:rsidRDefault="001F5F29" w:rsidP="00A60175"/>
    <w:p w14:paraId="4AE83A5F" w14:textId="77777777" w:rsidR="001F5F29" w:rsidRDefault="001F5F29" w:rsidP="00A60175"/>
    <w:p w14:paraId="4A143B3B" w14:textId="5D204270" w:rsidR="001F5F29" w:rsidRDefault="001F5F29" w:rsidP="00A60175"/>
    <w:p w14:paraId="053135C8" w14:textId="6104EE75" w:rsidR="001F5F29" w:rsidRDefault="00474B93" w:rsidP="00A60175">
      <w:r>
        <w:rPr>
          <w:noProof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3C8A61CB" wp14:editId="4F954730">
                <wp:simplePos x="0" y="0"/>
                <wp:positionH relativeFrom="margin">
                  <wp:posOffset>337185</wp:posOffset>
                </wp:positionH>
                <wp:positionV relativeFrom="paragraph">
                  <wp:posOffset>10795</wp:posOffset>
                </wp:positionV>
                <wp:extent cx="6383020" cy="2692958"/>
                <wp:effectExtent l="0" t="0" r="0" b="0"/>
                <wp:wrapNone/>
                <wp:docPr id="1617907157" name="Text Box 16179071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83020" cy="269295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1AA4531" w14:textId="308D451D" w:rsidR="00CE2B96" w:rsidRDefault="00D63F82" w:rsidP="00A60175">
                            <w:pPr>
                              <w:pStyle w:val="Title"/>
                            </w:pPr>
                            <w:r>
                              <w:t>Diverse</w:t>
                            </w:r>
                            <w:r w:rsidR="00EB4023">
                              <w:t xml:space="preserve"> </w:t>
                            </w:r>
                            <w:r>
                              <w:t>WA Training</w:t>
                            </w:r>
                            <w:r w:rsidR="00DA75F7">
                              <w:t xml:space="preserve"> Portal </w:t>
                            </w:r>
                          </w:p>
                          <w:p w14:paraId="6F110316" w14:textId="77777777" w:rsidR="00A16DAE" w:rsidRPr="00A16DAE" w:rsidRDefault="00A16DAE" w:rsidP="00A16DAE"/>
                          <w:p w14:paraId="5C2D5B11" w14:textId="4B8233E1" w:rsidR="00CE2B96" w:rsidRDefault="00DA75F7" w:rsidP="00A60175">
                            <w:pPr>
                              <w:pStyle w:val="ReportSubtitle"/>
                            </w:pPr>
                            <w:r>
                              <w:t>M</w:t>
                            </w:r>
                            <w:r w:rsidR="00B9058A">
                              <w:t>ulti-</w:t>
                            </w:r>
                            <w:r w:rsidR="00F02195">
                              <w:t>F</w:t>
                            </w:r>
                            <w:r w:rsidR="00B9058A">
                              <w:t>actor Authenticat</w:t>
                            </w:r>
                            <w:r w:rsidR="00FF1D6F">
                              <w:t>ion</w:t>
                            </w:r>
                            <w:r w:rsidR="00B9058A">
                              <w:t xml:space="preserve"> </w:t>
                            </w:r>
                            <w:r w:rsidR="00474B93">
                              <w:t xml:space="preserve">Step by Step </w:t>
                            </w:r>
                            <w:r w:rsidR="00A16DAE">
                              <w:t>User Guide</w:t>
                            </w:r>
                          </w:p>
                          <w:p w14:paraId="5AC01414" w14:textId="77777777" w:rsidR="00474B93" w:rsidRDefault="00474B93" w:rsidP="00A60175">
                            <w:pPr>
                              <w:pStyle w:val="ReportSubtitle"/>
                            </w:pPr>
                          </w:p>
                          <w:p w14:paraId="45D38232" w14:textId="77777777" w:rsidR="00474B93" w:rsidRPr="00BE7A6E" w:rsidRDefault="00474B93" w:rsidP="00A60175">
                            <w:pPr>
                              <w:pStyle w:val="ReportSubtitle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3C8A61CB" id="_x0000_t202" coordsize="21600,21600" o:spt="202" path="m,l,21600r21600,l21600,xe">
                <v:stroke joinstyle="miter"/>
                <v:path gradientshapeok="t" o:connecttype="rect"/>
              </v:shapetype>
              <v:shape id="Text Box 1617907157" o:spid="_x0000_s1026" type="#_x0000_t202" style="position:absolute;margin-left:26.55pt;margin-top:.85pt;width:502.6pt;height:212.05pt;z-index:251658242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" filled="f" stroked="f" strokeweight=".5pt">
                <v:textbox>
                  <w:txbxContent>
                    <w:p w14:paraId="61AA4531" w14:textId="308D451D" w:rsidR="00CE2B96" w:rsidRDefault="00D63F82" w:rsidP="00A60175">
                      <w:pPr>
                        <w:pStyle w:val="Title"/>
                      </w:pPr>
                      <w:r>
                        <w:t>Diverse</w:t>
                      </w:r>
                      <w:r w:rsidR="00EB4023">
                        <w:t xml:space="preserve"> </w:t>
                      </w:r>
                      <w:r>
                        <w:t>WA Training</w:t>
                      </w:r>
                      <w:r w:rsidR="00DA75F7">
                        <w:t xml:space="preserve"> Portal </w:t>
                      </w:r>
                    </w:p>
                    <w:p w14:paraId="6F110316" w14:textId="77777777" w:rsidR="00A16DAE" w:rsidRPr="00A16DAE" w:rsidRDefault="00A16DAE" w:rsidP="00A16DAE"/>
                    <w:p w14:paraId="5C2D5B11" w14:textId="4B8233E1" w:rsidR="00CE2B96" w:rsidRDefault="00DA75F7" w:rsidP="00A60175">
                      <w:pPr>
                        <w:pStyle w:val="ReportSubtitle"/>
                      </w:pPr>
                      <w:r>
                        <w:t>M</w:t>
                      </w:r>
                      <w:r w:rsidR="00B9058A">
                        <w:t>ulti-</w:t>
                      </w:r>
                      <w:r w:rsidR="00F02195">
                        <w:t>F</w:t>
                      </w:r>
                      <w:r w:rsidR="00B9058A">
                        <w:t>actor Authenticat</w:t>
                      </w:r>
                      <w:r w:rsidR="00FF1D6F">
                        <w:t>ion</w:t>
                      </w:r>
                      <w:r w:rsidR="00B9058A">
                        <w:t xml:space="preserve"> </w:t>
                      </w:r>
                      <w:r w:rsidR="00474B93">
                        <w:t xml:space="preserve">Step by Step </w:t>
                      </w:r>
                      <w:r w:rsidR="00A16DAE">
                        <w:t>User Guide</w:t>
                      </w:r>
                    </w:p>
                    <w:p w14:paraId="5AC01414" w14:textId="77777777" w:rsidR="00474B93" w:rsidRDefault="00474B93" w:rsidP="00A60175">
                      <w:pPr>
                        <w:pStyle w:val="ReportSubtitle"/>
                      </w:pPr>
                    </w:p>
                    <w:p w14:paraId="45D38232" w14:textId="77777777" w:rsidR="00474B93" w:rsidRPr="00BE7A6E" w:rsidRDefault="00474B93" w:rsidP="00A60175">
                      <w:pPr>
                        <w:pStyle w:val="ReportSubtitle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BE8E9FC" w14:textId="79477C4D" w:rsidR="001F5F29" w:rsidRDefault="001F5F29" w:rsidP="00A60175"/>
    <w:p w14:paraId="41654875" w14:textId="51C4527E" w:rsidR="001F5F29" w:rsidRDefault="001F5F29" w:rsidP="00A60175"/>
    <w:p w14:paraId="65997729" w14:textId="7FC36FBF" w:rsidR="001F5F29" w:rsidRDefault="001F5F29" w:rsidP="00A60175"/>
    <w:p w14:paraId="4B7D44BF" w14:textId="77777777" w:rsidR="001F5F29" w:rsidRDefault="001F5F29" w:rsidP="00A60175"/>
    <w:p w14:paraId="1FC33FF6" w14:textId="7D911339" w:rsidR="001F5F29" w:rsidRDefault="001F5F29" w:rsidP="00A60175"/>
    <w:p w14:paraId="20797B6A" w14:textId="77777777" w:rsidR="001F5F29" w:rsidRDefault="001F5F29" w:rsidP="00A60175"/>
    <w:p w14:paraId="6F804A13" w14:textId="1D4055F0" w:rsidR="001F5F29" w:rsidRDefault="001F5F29" w:rsidP="00A60175"/>
    <w:p w14:paraId="27A6C06D" w14:textId="77777777" w:rsidR="001F5F29" w:rsidRDefault="001F5F29" w:rsidP="00A60175"/>
    <w:p w14:paraId="4330E373" w14:textId="77777777" w:rsidR="001F5F29" w:rsidRDefault="00D635E7" w:rsidP="00A60175">
      <w:r>
        <w:tab/>
      </w:r>
    </w:p>
    <w:p w14:paraId="4592820D" w14:textId="022A85CB" w:rsidR="001F5F29" w:rsidRDefault="001F5F29" w:rsidP="00A60175"/>
    <w:p w14:paraId="20940D4F" w14:textId="77777777" w:rsidR="001F5F29" w:rsidRDefault="001F5F29" w:rsidP="00A60175"/>
    <w:p w14:paraId="6ACF4858" w14:textId="59FD2F1A" w:rsidR="003B56F3" w:rsidRDefault="003B56F3" w:rsidP="00A60175">
      <w:r>
        <w:br w:type="page"/>
      </w:r>
    </w:p>
    <w:bookmarkStart w:id="4" w:name="_Toc115935977" w:displacedByCustomXml="next"/>
    <w:sdt>
      <w:sdtPr>
        <w:rPr>
          <w:rFonts w:ascii="Aptos Light" w:eastAsiaTheme="minorEastAsia" w:hAnsi="Aptos Light" w:cstheme="minorBidi"/>
          <w:color w:val="2D2E2F"/>
          <w:sz w:val="22"/>
          <w:szCs w:val="22"/>
        </w:rPr>
        <w:id w:val="1652865854"/>
        <w:docPartObj>
          <w:docPartGallery w:val="Table of Contents"/>
          <w:docPartUnique/>
        </w:docPartObj>
      </w:sdtPr>
      <w:sdtEndPr>
        <w:rPr>
          <w:rFonts w:ascii="Aptos" w:hAnsi="Aptos"/>
          <w:noProof/>
          <w:color w:val="auto"/>
          <w:szCs w:val="20"/>
        </w:rPr>
      </w:sdtEndPr>
      <w:sdtContent>
        <w:p w14:paraId="2D173E19" w14:textId="77777777" w:rsidR="004A2829" w:rsidRPr="00BE7A6E" w:rsidRDefault="004A2829" w:rsidP="00663383">
          <w:pPr>
            <w:pStyle w:val="TOCHeading"/>
          </w:pPr>
          <w:r w:rsidRPr="00BE7A6E">
            <w:t>Contents</w:t>
          </w:r>
        </w:p>
        <w:p w14:paraId="6FB60EBC" w14:textId="52C73B6E" w:rsidR="004A2829" w:rsidRPr="00AD240D" w:rsidRDefault="004A2829" w:rsidP="00DA1E44">
          <w:pPr>
            <w:pStyle w:val="Referencetext"/>
          </w:pPr>
        </w:p>
        <w:p w14:paraId="7E3E994B" w14:textId="42DDCF2A" w:rsidR="003C785B" w:rsidRDefault="004A2829">
          <w:pPr>
            <w:pStyle w:val="TOC1"/>
            <w:rPr>
              <w:rFonts w:asciiTheme="minorHAnsi" w:hAnsiTheme="minorHAnsi"/>
              <w:b w:val="0"/>
              <w:color w:val="auto"/>
              <w:kern w:val="2"/>
              <w:sz w:val="24"/>
              <w:szCs w:val="24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14:paraId="428BCC74" w14:textId="2AD21924" w:rsidR="003C785B" w:rsidRDefault="003C785B">
          <w:pPr>
            <w:pStyle w:val="TOC1"/>
            <w:rPr>
              <w:rFonts w:asciiTheme="minorHAnsi" w:hAnsiTheme="minorHAnsi"/>
              <w:b w:val="0"/>
              <w:color w:val="auto"/>
              <w:kern w:val="2"/>
              <w:sz w:val="24"/>
              <w:szCs w:val="24"/>
              <w14:ligatures w14:val="standardContextual"/>
            </w:rPr>
          </w:pPr>
          <w:hyperlink w:anchor="_Toc209099519" w:history="1">
            <w:r w:rsidRPr="004B0F9A">
              <w:rPr>
                <w:rStyle w:val="Hyperlink"/>
              </w:rPr>
              <w:t>1</w:t>
            </w:r>
            <w:r>
              <w:rPr>
                <w:rFonts w:asciiTheme="minorHAnsi" w:hAnsiTheme="minorHAnsi"/>
                <w:b w:val="0"/>
                <w:color w:val="auto"/>
                <w:kern w:val="2"/>
                <w:sz w:val="24"/>
                <w:szCs w:val="24"/>
                <w14:ligatures w14:val="standardContextual"/>
              </w:rPr>
              <w:tab/>
            </w:r>
            <w:r w:rsidRPr="004B0F9A">
              <w:rPr>
                <w:rStyle w:val="Hyperlink"/>
              </w:rPr>
              <w:t>Purpose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_Toc209099519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3</w:t>
            </w:r>
            <w:r>
              <w:rPr>
                <w:webHidden/>
              </w:rPr>
              <w:fldChar w:fldCharType="end"/>
            </w:r>
          </w:hyperlink>
        </w:p>
        <w:p w14:paraId="082F61E0" w14:textId="060AEB98" w:rsidR="003C785B" w:rsidRDefault="003C785B">
          <w:pPr>
            <w:pStyle w:val="TOC1"/>
            <w:rPr>
              <w:rFonts w:asciiTheme="minorHAnsi" w:hAnsiTheme="minorHAnsi"/>
              <w:b w:val="0"/>
              <w:color w:val="auto"/>
              <w:kern w:val="2"/>
              <w:sz w:val="24"/>
              <w:szCs w:val="24"/>
              <w14:ligatures w14:val="standardContextual"/>
            </w:rPr>
          </w:pPr>
          <w:hyperlink w:anchor="_Toc209099520" w:history="1">
            <w:r w:rsidRPr="004B0F9A">
              <w:rPr>
                <w:rStyle w:val="Hyperlink"/>
              </w:rPr>
              <w:t>2</w:t>
            </w:r>
            <w:r>
              <w:rPr>
                <w:rFonts w:asciiTheme="minorHAnsi" w:hAnsiTheme="minorHAnsi"/>
                <w:b w:val="0"/>
                <w:color w:val="auto"/>
                <w:kern w:val="2"/>
                <w:sz w:val="24"/>
                <w:szCs w:val="24"/>
                <w14:ligatures w14:val="standardContextual"/>
              </w:rPr>
              <w:tab/>
            </w:r>
            <w:r w:rsidRPr="004B0F9A">
              <w:rPr>
                <w:rStyle w:val="Hyperlink"/>
              </w:rPr>
              <w:t>Scope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_Toc209099520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3</w:t>
            </w:r>
            <w:r>
              <w:rPr>
                <w:webHidden/>
              </w:rPr>
              <w:fldChar w:fldCharType="end"/>
            </w:r>
          </w:hyperlink>
        </w:p>
        <w:p w14:paraId="1CCA78C9" w14:textId="5D77BC00" w:rsidR="003C785B" w:rsidRDefault="003C785B">
          <w:pPr>
            <w:pStyle w:val="TOC2"/>
            <w:rPr>
              <w:rFonts w:asciiTheme="minorHAnsi" w:hAnsiTheme="minorHAnsi"/>
              <w:kern w:val="2"/>
              <w:sz w:val="24"/>
              <w:szCs w:val="24"/>
              <w14:ligatures w14:val="standardContextual"/>
            </w:rPr>
          </w:pPr>
          <w:hyperlink w:anchor="_Toc209099521" w:history="1">
            <w:r w:rsidRPr="004B0F9A">
              <w:rPr>
                <w:rStyle w:val="Hyperlink"/>
              </w:rPr>
              <w:t>2.1</w:t>
            </w:r>
            <w:r>
              <w:rPr>
                <w:rFonts w:asciiTheme="minorHAnsi" w:hAnsiTheme="minorHAnsi"/>
                <w:kern w:val="2"/>
                <w:sz w:val="24"/>
                <w:szCs w:val="24"/>
                <w14:ligatures w14:val="standardContextual"/>
              </w:rPr>
              <w:tab/>
            </w:r>
            <w:r w:rsidRPr="004B0F9A">
              <w:rPr>
                <w:rStyle w:val="Hyperlink"/>
              </w:rPr>
              <w:t>Document Control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_Toc209099521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3</w:t>
            </w:r>
            <w:r>
              <w:rPr>
                <w:webHidden/>
              </w:rPr>
              <w:fldChar w:fldCharType="end"/>
            </w:r>
          </w:hyperlink>
        </w:p>
        <w:p w14:paraId="1E888985" w14:textId="64F06E5C" w:rsidR="003C785B" w:rsidRDefault="003C785B">
          <w:pPr>
            <w:pStyle w:val="TOC2"/>
            <w:rPr>
              <w:rFonts w:asciiTheme="minorHAnsi" w:hAnsiTheme="minorHAnsi"/>
              <w:kern w:val="2"/>
              <w:sz w:val="24"/>
              <w:szCs w:val="24"/>
              <w14:ligatures w14:val="standardContextual"/>
            </w:rPr>
          </w:pPr>
          <w:hyperlink w:anchor="_Toc209099522" w:history="1">
            <w:r w:rsidRPr="004B0F9A">
              <w:rPr>
                <w:rStyle w:val="Hyperlink"/>
              </w:rPr>
              <w:t>2.2</w:t>
            </w:r>
            <w:r>
              <w:rPr>
                <w:rFonts w:asciiTheme="minorHAnsi" w:hAnsiTheme="minorHAnsi"/>
                <w:kern w:val="2"/>
                <w:sz w:val="24"/>
                <w:szCs w:val="24"/>
                <w14:ligatures w14:val="standardContextual"/>
              </w:rPr>
              <w:tab/>
            </w:r>
            <w:r w:rsidRPr="004B0F9A">
              <w:rPr>
                <w:rStyle w:val="Hyperlink"/>
              </w:rPr>
              <w:t>Endorsement &amp; Approvals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_Toc209099522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3</w:t>
            </w:r>
            <w:r>
              <w:rPr>
                <w:webHidden/>
              </w:rPr>
              <w:fldChar w:fldCharType="end"/>
            </w:r>
          </w:hyperlink>
        </w:p>
        <w:p w14:paraId="77106644" w14:textId="3FD50444" w:rsidR="003C785B" w:rsidRDefault="003C785B">
          <w:pPr>
            <w:pStyle w:val="TOC1"/>
            <w:rPr>
              <w:rFonts w:asciiTheme="minorHAnsi" w:hAnsiTheme="minorHAnsi"/>
              <w:b w:val="0"/>
              <w:color w:val="auto"/>
              <w:kern w:val="2"/>
              <w:sz w:val="24"/>
              <w:szCs w:val="24"/>
              <w14:ligatures w14:val="standardContextual"/>
            </w:rPr>
          </w:pPr>
          <w:hyperlink w:anchor="_Toc209099523" w:history="1">
            <w:r w:rsidRPr="004B0F9A">
              <w:rPr>
                <w:rStyle w:val="Hyperlink"/>
              </w:rPr>
              <w:t>3</w:t>
            </w:r>
            <w:r>
              <w:rPr>
                <w:rFonts w:asciiTheme="minorHAnsi" w:hAnsiTheme="minorHAnsi"/>
                <w:b w:val="0"/>
                <w:color w:val="auto"/>
                <w:kern w:val="2"/>
                <w:sz w:val="24"/>
                <w:szCs w:val="24"/>
                <w14:ligatures w14:val="standardContextual"/>
              </w:rPr>
              <w:tab/>
            </w:r>
            <w:r w:rsidRPr="004B0F9A">
              <w:rPr>
                <w:rStyle w:val="Hyperlink"/>
              </w:rPr>
              <w:t>Sign Up Using Your Email Address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_Toc209099523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14:paraId="4B302C53" w14:textId="3B27F811" w:rsidR="003C785B" w:rsidRDefault="003C785B">
          <w:pPr>
            <w:pStyle w:val="TOC1"/>
            <w:rPr>
              <w:rFonts w:asciiTheme="minorHAnsi" w:hAnsiTheme="minorHAnsi"/>
              <w:b w:val="0"/>
              <w:color w:val="auto"/>
              <w:kern w:val="2"/>
              <w:sz w:val="24"/>
              <w:szCs w:val="24"/>
              <w14:ligatures w14:val="standardContextual"/>
            </w:rPr>
          </w:pPr>
          <w:hyperlink w:anchor="_Toc209099524" w:history="1">
            <w:r w:rsidRPr="004B0F9A">
              <w:rPr>
                <w:rStyle w:val="Hyperlink"/>
              </w:rPr>
              <w:t>4</w:t>
            </w:r>
            <w:r>
              <w:rPr>
                <w:rFonts w:asciiTheme="minorHAnsi" w:hAnsiTheme="minorHAnsi"/>
                <w:b w:val="0"/>
                <w:color w:val="auto"/>
                <w:kern w:val="2"/>
                <w:sz w:val="24"/>
                <w:szCs w:val="24"/>
                <w14:ligatures w14:val="standardContextual"/>
              </w:rPr>
              <w:tab/>
            </w:r>
            <w:r w:rsidRPr="004B0F9A">
              <w:rPr>
                <w:rStyle w:val="Hyperlink"/>
              </w:rPr>
              <w:t>Using Your Mobile Phone for MFA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_Toc209099524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10</w:t>
            </w:r>
            <w:r>
              <w:rPr>
                <w:webHidden/>
              </w:rPr>
              <w:fldChar w:fldCharType="end"/>
            </w:r>
          </w:hyperlink>
        </w:p>
        <w:p w14:paraId="12213C1B" w14:textId="348579A9" w:rsidR="003C785B" w:rsidRDefault="003C785B">
          <w:pPr>
            <w:pStyle w:val="TOC1"/>
            <w:rPr>
              <w:rFonts w:asciiTheme="minorHAnsi" w:hAnsiTheme="minorHAnsi"/>
              <w:b w:val="0"/>
              <w:color w:val="auto"/>
              <w:kern w:val="2"/>
              <w:sz w:val="24"/>
              <w:szCs w:val="24"/>
              <w14:ligatures w14:val="standardContextual"/>
            </w:rPr>
          </w:pPr>
          <w:hyperlink w:anchor="_Toc209099525" w:history="1">
            <w:r w:rsidRPr="004B0F9A">
              <w:rPr>
                <w:rStyle w:val="Hyperlink"/>
              </w:rPr>
              <w:t>5</w:t>
            </w:r>
            <w:r>
              <w:rPr>
                <w:rFonts w:asciiTheme="minorHAnsi" w:hAnsiTheme="minorHAnsi"/>
                <w:b w:val="0"/>
                <w:color w:val="auto"/>
                <w:kern w:val="2"/>
                <w:sz w:val="24"/>
                <w:szCs w:val="24"/>
                <w14:ligatures w14:val="standardContextual"/>
              </w:rPr>
              <w:tab/>
            </w:r>
            <w:r w:rsidRPr="004B0F9A">
              <w:rPr>
                <w:rStyle w:val="Hyperlink"/>
              </w:rPr>
              <w:t>MFA via Email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_Toc209099525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14</w:t>
            </w:r>
            <w:r>
              <w:rPr>
                <w:webHidden/>
              </w:rPr>
              <w:fldChar w:fldCharType="end"/>
            </w:r>
          </w:hyperlink>
        </w:p>
        <w:p w14:paraId="200B8405" w14:textId="3136244C" w:rsidR="003C785B" w:rsidRDefault="003C785B">
          <w:pPr>
            <w:pStyle w:val="TOC1"/>
            <w:rPr>
              <w:rFonts w:asciiTheme="minorHAnsi" w:hAnsiTheme="minorHAnsi"/>
              <w:b w:val="0"/>
              <w:color w:val="auto"/>
              <w:kern w:val="2"/>
              <w:sz w:val="24"/>
              <w:szCs w:val="24"/>
              <w14:ligatures w14:val="standardContextual"/>
            </w:rPr>
          </w:pPr>
          <w:hyperlink w:anchor="_Toc209099526" w:history="1">
            <w:r w:rsidRPr="004B0F9A">
              <w:rPr>
                <w:rStyle w:val="Hyperlink"/>
              </w:rPr>
              <w:t>6    MFA Using an Authenticator App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_Toc209099526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18</w:t>
            </w:r>
            <w:r>
              <w:rPr>
                <w:webHidden/>
              </w:rPr>
              <w:fldChar w:fldCharType="end"/>
            </w:r>
          </w:hyperlink>
        </w:p>
        <w:p w14:paraId="74D46DBC" w14:textId="02500EA1" w:rsidR="003C785B" w:rsidRDefault="003C785B">
          <w:pPr>
            <w:pStyle w:val="TOC1"/>
            <w:rPr>
              <w:rFonts w:asciiTheme="minorHAnsi" w:hAnsiTheme="minorHAnsi"/>
              <w:b w:val="0"/>
              <w:color w:val="auto"/>
              <w:kern w:val="2"/>
              <w:sz w:val="24"/>
              <w:szCs w:val="24"/>
              <w14:ligatures w14:val="standardContextual"/>
            </w:rPr>
          </w:pPr>
          <w:hyperlink w:anchor="_Toc209099527" w:history="1">
            <w:r w:rsidRPr="004B0F9A">
              <w:rPr>
                <w:rStyle w:val="Hyperlink"/>
              </w:rPr>
              <w:t>7</w:t>
            </w:r>
            <w:r>
              <w:rPr>
                <w:rFonts w:asciiTheme="minorHAnsi" w:hAnsiTheme="minorHAnsi"/>
                <w:b w:val="0"/>
                <w:color w:val="auto"/>
                <w:kern w:val="2"/>
                <w:sz w:val="24"/>
                <w:szCs w:val="24"/>
                <w14:ligatures w14:val="standardContextual"/>
              </w:rPr>
              <w:tab/>
            </w:r>
            <w:r w:rsidRPr="004B0F9A">
              <w:rPr>
                <w:rStyle w:val="Hyperlink"/>
              </w:rPr>
              <w:t>Still need support?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_Toc209099527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21</w:t>
            </w:r>
            <w:r>
              <w:rPr>
                <w:webHidden/>
              </w:rPr>
              <w:fldChar w:fldCharType="end"/>
            </w:r>
          </w:hyperlink>
        </w:p>
        <w:p w14:paraId="3C070BE2" w14:textId="1482AECD" w:rsidR="004A2829" w:rsidRDefault="004A2829" w:rsidP="00A60175">
          <w:pPr>
            <w:rPr>
              <w:noProof/>
            </w:rPr>
          </w:pPr>
          <w:r>
            <w:rPr>
              <w:noProof/>
            </w:rPr>
            <w:fldChar w:fldCharType="end"/>
          </w:r>
        </w:p>
      </w:sdtContent>
    </w:sdt>
    <w:p w14:paraId="755FA435" w14:textId="77777777" w:rsidR="004A2829" w:rsidRDefault="004A2829" w:rsidP="00A60175"/>
    <w:p w14:paraId="712B6D8D" w14:textId="77777777" w:rsidR="004A2829" w:rsidRDefault="004A2829" w:rsidP="00A60175">
      <w:pPr>
        <w:rPr>
          <w:rFonts w:asciiTheme="majorHAnsi" w:eastAsiaTheme="majorEastAsia" w:hAnsiTheme="majorHAnsi" w:cstheme="majorBidi"/>
          <w:color w:val="720000" w:themeColor="accent1" w:themeShade="BF"/>
          <w:sz w:val="32"/>
          <w:szCs w:val="32"/>
        </w:rPr>
      </w:pPr>
      <w:r>
        <w:br w:type="page"/>
      </w:r>
    </w:p>
    <w:p w14:paraId="2A16B46F" w14:textId="00D15456" w:rsidR="001F5F29" w:rsidRPr="00A23C1C" w:rsidRDefault="00946370" w:rsidP="00663383">
      <w:pPr>
        <w:pStyle w:val="Heading1"/>
      </w:pPr>
      <w:bookmarkStart w:id="5" w:name="_Toc209099519"/>
      <w:r w:rsidRPr="00946370">
        <w:lastRenderedPageBreak/>
        <w:t>1</w:t>
      </w:r>
      <w:r>
        <w:tab/>
      </w:r>
      <w:r w:rsidR="00F303DF" w:rsidRPr="00946370">
        <w:t>Purpose</w:t>
      </w:r>
      <w:bookmarkEnd w:id="5"/>
      <w:bookmarkEnd w:id="4"/>
    </w:p>
    <w:p w14:paraId="4414C3B1" w14:textId="77777777" w:rsidR="00F303DF" w:rsidRPr="00E05DEF" w:rsidRDefault="001867CB" w:rsidP="00DA1E44">
      <w:pPr>
        <w:pStyle w:val="Referencetext"/>
      </w:pPr>
      <w:r w:rsidRPr="00E05DEF">
        <w:t xml:space="preserve"> </w:t>
      </w:r>
    </w:p>
    <w:p w14:paraId="6BA42E12" w14:textId="2F525A23" w:rsidR="006E15A6" w:rsidRDefault="006E15A6" w:rsidP="00A60175">
      <w:bookmarkStart w:id="6" w:name="_Hlk115775621"/>
      <w:r w:rsidRPr="005111C2">
        <w:t xml:space="preserve">The purpose of this </w:t>
      </w:r>
      <w:r w:rsidR="001867CB">
        <w:t>guide</w:t>
      </w:r>
      <w:r w:rsidRPr="005111C2">
        <w:t xml:space="preserve"> is to</w:t>
      </w:r>
      <w:bookmarkEnd w:id="6"/>
      <w:r w:rsidR="001867CB">
        <w:t xml:space="preserve"> help users </w:t>
      </w:r>
      <w:r w:rsidR="00CC0E9E">
        <w:t xml:space="preserve">access </w:t>
      </w:r>
      <w:r w:rsidR="00D63F82">
        <w:t>Diverse</w:t>
      </w:r>
      <w:r w:rsidR="004560FF">
        <w:t xml:space="preserve"> </w:t>
      </w:r>
      <w:r w:rsidR="00D63F82">
        <w:t>WA Training</w:t>
      </w:r>
      <w:r w:rsidR="00CC0E9E">
        <w:t xml:space="preserve"> Portal </w:t>
      </w:r>
      <w:r w:rsidR="008154CF">
        <w:t>using</w:t>
      </w:r>
      <w:r w:rsidR="00CC0E9E">
        <w:t xml:space="preserve"> </w:t>
      </w:r>
      <w:r w:rsidR="001867CB">
        <w:t>Mult-</w:t>
      </w:r>
      <w:r w:rsidR="006779CD">
        <w:t>F</w:t>
      </w:r>
      <w:r w:rsidR="001867CB">
        <w:t>actor</w:t>
      </w:r>
      <w:r w:rsidR="00CC0E9E">
        <w:t xml:space="preserve"> Authentication</w:t>
      </w:r>
      <w:r w:rsidR="008154CF">
        <w:t xml:space="preserve"> (MFA). Users can choose from the following authentication</w:t>
      </w:r>
      <w:r w:rsidR="001867CB">
        <w:t xml:space="preserve"> </w:t>
      </w:r>
      <w:r w:rsidR="002F5484">
        <w:t>options:</w:t>
      </w:r>
    </w:p>
    <w:p w14:paraId="14886167" w14:textId="77777777" w:rsidR="002F5484" w:rsidRDefault="002F5484" w:rsidP="00A60175"/>
    <w:p w14:paraId="4F0D5F72" w14:textId="574BCB0A" w:rsidR="002F5484" w:rsidRDefault="008154CF" w:rsidP="002F5484">
      <w:pPr>
        <w:pStyle w:val="ListParagraph"/>
        <w:numPr>
          <w:ilvl w:val="0"/>
          <w:numId w:val="47"/>
        </w:numPr>
      </w:pPr>
      <w:r>
        <w:t>Receiving a</w:t>
      </w:r>
      <w:r w:rsidR="002F5484">
        <w:t xml:space="preserve"> code </w:t>
      </w:r>
      <w:r>
        <w:t>via</w:t>
      </w:r>
      <w:r w:rsidR="002F5484">
        <w:t xml:space="preserve"> </w:t>
      </w:r>
      <w:r>
        <w:t>m</w:t>
      </w:r>
      <w:r w:rsidR="002F5484">
        <w:t xml:space="preserve">obile </w:t>
      </w:r>
      <w:r>
        <w:t>p</w:t>
      </w:r>
      <w:r w:rsidR="002F5484">
        <w:t>hone</w:t>
      </w:r>
    </w:p>
    <w:p w14:paraId="4F1366A3" w14:textId="07C10B0B" w:rsidR="002F5484" w:rsidRDefault="008154CF" w:rsidP="002F5484">
      <w:pPr>
        <w:pStyle w:val="ListParagraph"/>
        <w:numPr>
          <w:ilvl w:val="0"/>
          <w:numId w:val="47"/>
        </w:numPr>
      </w:pPr>
      <w:r>
        <w:t>Receiving a</w:t>
      </w:r>
      <w:r w:rsidR="002F5484">
        <w:t xml:space="preserve"> code </w:t>
      </w:r>
      <w:r>
        <w:t>via</w:t>
      </w:r>
      <w:r w:rsidR="002F5484">
        <w:t xml:space="preserve"> </w:t>
      </w:r>
      <w:r>
        <w:t>email</w:t>
      </w:r>
    </w:p>
    <w:p w14:paraId="36556D55" w14:textId="40804245" w:rsidR="002F5484" w:rsidRPr="005111C2" w:rsidRDefault="00ED7E8A" w:rsidP="002F5484">
      <w:pPr>
        <w:pStyle w:val="ListParagraph"/>
        <w:numPr>
          <w:ilvl w:val="0"/>
          <w:numId w:val="47"/>
        </w:numPr>
      </w:pPr>
      <w:r>
        <w:t>Generating</w:t>
      </w:r>
      <w:r w:rsidR="008154CF">
        <w:t xml:space="preserve"> a</w:t>
      </w:r>
      <w:r w:rsidR="002F5484">
        <w:t xml:space="preserve"> code </w:t>
      </w:r>
      <w:r w:rsidR="008154CF">
        <w:t>using a</w:t>
      </w:r>
      <w:r w:rsidR="002F5484">
        <w:t xml:space="preserve"> Multi-factor Authenticator App </w:t>
      </w:r>
      <w:r w:rsidR="008154CF">
        <w:t>on a</w:t>
      </w:r>
      <w:r w:rsidR="002F5484">
        <w:t xml:space="preserve"> </w:t>
      </w:r>
      <w:r w:rsidR="008154CF">
        <w:t>m</w:t>
      </w:r>
      <w:r w:rsidR="002F5484">
        <w:t xml:space="preserve">obile </w:t>
      </w:r>
      <w:r w:rsidR="00937E94">
        <w:t>p</w:t>
      </w:r>
      <w:r w:rsidR="002F5484">
        <w:t xml:space="preserve">hone </w:t>
      </w:r>
    </w:p>
    <w:p w14:paraId="065021DC" w14:textId="7E67586E" w:rsidR="002533CB" w:rsidRDefault="00663383" w:rsidP="00663383">
      <w:pPr>
        <w:pStyle w:val="Heading1"/>
      </w:pPr>
      <w:bookmarkStart w:id="7" w:name="_Toc115935978"/>
      <w:bookmarkStart w:id="8" w:name="_Toc115935979"/>
      <w:bookmarkStart w:id="9" w:name="_Toc209099520"/>
      <w:bookmarkEnd w:id="7"/>
      <w:r>
        <w:t>2</w:t>
      </w:r>
      <w:r>
        <w:tab/>
      </w:r>
      <w:r w:rsidR="002533CB">
        <w:t>Scope</w:t>
      </w:r>
      <w:bookmarkEnd w:id="8"/>
      <w:bookmarkEnd w:id="9"/>
    </w:p>
    <w:p w14:paraId="4B2FAF71" w14:textId="77777777" w:rsidR="002F5484" w:rsidRDefault="002F5484" w:rsidP="00663383"/>
    <w:p w14:paraId="77AC6FBA" w14:textId="27B4139F" w:rsidR="00975CAA" w:rsidRPr="00946370" w:rsidRDefault="00875D9F" w:rsidP="00663383">
      <w:pPr>
        <w:ind w:left="360"/>
      </w:pPr>
      <w:r w:rsidRPr="005111C2">
        <w:t xml:space="preserve">This </w:t>
      </w:r>
      <w:r w:rsidR="002F5484">
        <w:t>user guide</w:t>
      </w:r>
      <w:r w:rsidRPr="005111C2">
        <w:t xml:space="preserve"> </w:t>
      </w:r>
      <w:r w:rsidR="008154CF">
        <w:t>applies</w:t>
      </w:r>
      <w:r w:rsidRPr="005111C2">
        <w:t xml:space="preserve"> to all </w:t>
      </w:r>
      <w:r w:rsidR="002F5484">
        <w:t xml:space="preserve">current and new users of </w:t>
      </w:r>
      <w:r w:rsidR="00D63F82">
        <w:t>Diverse</w:t>
      </w:r>
      <w:r w:rsidR="008154CF">
        <w:t xml:space="preserve"> </w:t>
      </w:r>
      <w:r w:rsidR="00D63F82">
        <w:t>WA Training</w:t>
      </w:r>
      <w:r w:rsidR="002F5484">
        <w:t xml:space="preserve"> Por</w:t>
      </w:r>
      <w:r w:rsidR="008154CF">
        <w:t xml:space="preserve">tal, managed by the </w:t>
      </w:r>
      <w:r w:rsidR="00A36AB0">
        <w:t>Department of Creative Industries</w:t>
      </w:r>
      <w:r w:rsidR="00834D2E">
        <w:t>, Tourism and Sport</w:t>
      </w:r>
      <w:r w:rsidR="00AA0BDE">
        <w:t xml:space="preserve"> </w:t>
      </w:r>
      <w:r w:rsidR="007D6EBB">
        <w:t>through the</w:t>
      </w:r>
      <w:r w:rsidR="00834D2E">
        <w:t xml:space="preserve"> </w:t>
      </w:r>
      <w:r w:rsidR="008154CF">
        <w:t>Office of Multicultural Interests</w:t>
      </w:r>
      <w:r w:rsidR="002F5484">
        <w:t>.</w:t>
      </w:r>
      <w:r w:rsidRPr="005111C2">
        <w:t xml:space="preserve"> </w:t>
      </w:r>
      <w:r w:rsidR="008154CF">
        <w:t>It is designed</w:t>
      </w:r>
      <w:r w:rsidR="009A44A9">
        <w:t xml:space="preserve"> </w:t>
      </w:r>
      <w:r w:rsidR="00946370">
        <w:t xml:space="preserve">to </w:t>
      </w:r>
      <w:r w:rsidR="008154CF">
        <w:t>assist users in</w:t>
      </w:r>
      <w:r w:rsidR="00946370">
        <w:t xml:space="preserve"> access</w:t>
      </w:r>
      <w:r w:rsidR="008154CF">
        <w:t>ing</w:t>
      </w:r>
      <w:r w:rsidR="00946370">
        <w:t xml:space="preserve"> </w:t>
      </w:r>
      <w:r w:rsidR="00A16DAE">
        <w:t>the</w:t>
      </w:r>
      <w:r w:rsidR="00791C77">
        <w:t xml:space="preserve"> p</w:t>
      </w:r>
      <w:r w:rsidR="00A16DAE">
        <w:t xml:space="preserve">ortal </w:t>
      </w:r>
      <w:r w:rsidR="00791C77">
        <w:t xml:space="preserve">for the first time </w:t>
      </w:r>
      <w:r w:rsidR="00A16DAE">
        <w:t>using</w:t>
      </w:r>
      <w:r w:rsidR="00946370">
        <w:t xml:space="preserve"> </w:t>
      </w:r>
      <w:r w:rsidR="00791C77">
        <w:t>Multi-Factor Authentication (</w:t>
      </w:r>
      <w:r w:rsidR="009A44A9">
        <w:t>MFA</w:t>
      </w:r>
      <w:r w:rsidR="00791C77">
        <w:t>)</w:t>
      </w:r>
      <w:r w:rsidR="009A44A9">
        <w:t>.</w:t>
      </w:r>
      <w:bookmarkStart w:id="10" w:name="_Toc115935981"/>
      <w:bookmarkEnd w:id="10"/>
    </w:p>
    <w:p w14:paraId="1DAD883F" w14:textId="64B57000" w:rsidR="008B1E01" w:rsidRPr="008B1E01" w:rsidRDefault="008B1E01" w:rsidP="00663383"/>
    <w:p w14:paraId="25509368" w14:textId="48F5981C" w:rsidR="007255E3" w:rsidRPr="00946370" w:rsidRDefault="00E37664" w:rsidP="00E37664">
      <w:pPr>
        <w:pStyle w:val="Heading2"/>
      </w:pPr>
      <w:bookmarkStart w:id="11" w:name="_Toc209099521"/>
      <w:r>
        <w:t>2.1</w:t>
      </w:r>
      <w:r>
        <w:tab/>
      </w:r>
      <w:r w:rsidR="00A16DAE" w:rsidRPr="00946370">
        <w:t>Document</w:t>
      </w:r>
      <w:r w:rsidR="00454642" w:rsidRPr="00946370">
        <w:t xml:space="preserve"> Control</w:t>
      </w:r>
      <w:bookmarkEnd w:id="11"/>
    </w:p>
    <w:p w14:paraId="21AF8630" w14:textId="77777777" w:rsidR="00454642" w:rsidRPr="00454642" w:rsidRDefault="00454642" w:rsidP="00454642"/>
    <w:p w14:paraId="1F33D14D" w14:textId="029D068F" w:rsidR="003D0483" w:rsidRPr="00975CAA" w:rsidRDefault="003D0483" w:rsidP="00A60175"/>
    <w:tbl>
      <w:tblPr>
        <w:tblStyle w:val="TableGrid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4A0" w:firstRow="1" w:lastRow="0" w:firstColumn="1" w:lastColumn="0" w:noHBand="0" w:noVBand="1"/>
      </w:tblPr>
      <w:tblGrid>
        <w:gridCol w:w="1129"/>
        <w:gridCol w:w="1276"/>
        <w:gridCol w:w="3827"/>
        <w:gridCol w:w="3397"/>
      </w:tblGrid>
      <w:tr w:rsidR="00BF0CCC" w:rsidRPr="00BF0CCC" w14:paraId="7CABDBD8" w14:textId="77777777" w:rsidTr="00BF0CCC">
        <w:tc>
          <w:tcPr>
            <w:tcW w:w="1129" w:type="dxa"/>
            <w:shd w:val="clear" w:color="auto" w:fill="D5ECF0"/>
          </w:tcPr>
          <w:p w14:paraId="21F14C9E" w14:textId="77777777" w:rsidR="00BF0CCC" w:rsidRPr="00BF0CCC" w:rsidRDefault="00BF0CCC" w:rsidP="00DA1E44">
            <w:pPr>
              <w:pStyle w:val="Documentinformation"/>
              <w:rPr>
                <w:rFonts w:eastAsia="MS Mincho"/>
              </w:rPr>
            </w:pPr>
            <w:r w:rsidRPr="00BF0CCC">
              <w:rPr>
                <w:rFonts w:eastAsia="MS Mincho"/>
              </w:rPr>
              <w:t>Version</w:t>
            </w:r>
          </w:p>
        </w:tc>
        <w:tc>
          <w:tcPr>
            <w:tcW w:w="1276" w:type="dxa"/>
            <w:shd w:val="clear" w:color="auto" w:fill="D5ECF0"/>
          </w:tcPr>
          <w:p w14:paraId="4115147A" w14:textId="77777777" w:rsidR="00BF0CCC" w:rsidRPr="00BF0CCC" w:rsidRDefault="00BF0CCC" w:rsidP="00DA1E44">
            <w:pPr>
              <w:pStyle w:val="Documentinformation"/>
              <w:rPr>
                <w:rFonts w:eastAsia="MS Mincho"/>
              </w:rPr>
            </w:pPr>
            <w:r w:rsidRPr="00BF0CCC">
              <w:rPr>
                <w:rFonts w:eastAsia="MS Mincho"/>
              </w:rPr>
              <w:t>Date</w:t>
            </w:r>
          </w:p>
        </w:tc>
        <w:tc>
          <w:tcPr>
            <w:tcW w:w="3827" w:type="dxa"/>
            <w:shd w:val="clear" w:color="auto" w:fill="D5ECF0"/>
          </w:tcPr>
          <w:p w14:paraId="60BF664F" w14:textId="77777777" w:rsidR="00BF0CCC" w:rsidRPr="00BF0CCC" w:rsidRDefault="00BF0CCC" w:rsidP="00DA1E44">
            <w:pPr>
              <w:pStyle w:val="Documentinformation"/>
              <w:rPr>
                <w:rFonts w:eastAsia="MS Mincho"/>
              </w:rPr>
            </w:pPr>
            <w:r w:rsidRPr="00BF0CCC">
              <w:rPr>
                <w:rFonts w:eastAsia="MS Mincho"/>
              </w:rPr>
              <w:t>Name &amp; Position / Committee</w:t>
            </w:r>
          </w:p>
        </w:tc>
        <w:tc>
          <w:tcPr>
            <w:tcW w:w="3397" w:type="dxa"/>
            <w:shd w:val="clear" w:color="auto" w:fill="D5ECF0"/>
          </w:tcPr>
          <w:p w14:paraId="29C4C44F" w14:textId="77777777" w:rsidR="00BF0CCC" w:rsidRPr="00BF0CCC" w:rsidRDefault="00BF0CCC" w:rsidP="00DA1E44">
            <w:pPr>
              <w:pStyle w:val="Documentinformation"/>
              <w:rPr>
                <w:rFonts w:eastAsia="MS Mincho"/>
              </w:rPr>
            </w:pPr>
            <w:r w:rsidRPr="00BF0CCC">
              <w:rPr>
                <w:rFonts w:eastAsia="MS Mincho"/>
              </w:rPr>
              <w:t>Status / Notes</w:t>
            </w:r>
          </w:p>
        </w:tc>
      </w:tr>
      <w:tr w:rsidR="00BF0CCC" w:rsidRPr="00BF0CCC" w14:paraId="1C623006" w14:textId="77777777" w:rsidTr="00BF0CCC">
        <w:tc>
          <w:tcPr>
            <w:tcW w:w="1129" w:type="dxa"/>
            <w:shd w:val="clear" w:color="auto" w:fill="D5ECF0"/>
          </w:tcPr>
          <w:p w14:paraId="681DE2CE" w14:textId="657311DE" w:rsidR="00BF0CCC" w:rsidRPr="00BF0CCC" w:rsidRDefault="00454642" w:rsidP="00DA1E44">
            <w:pPr>
              <w:pStyle w:val="Documentinformation"/>
              <w:rPr>
                <w:rFonts w:eastAsia="MS Mincho"/>
              </w:rPr>
            </w:pPr>
            <w:r>
              <w:rPr>
                <w:rFonts w:eastAsia="MS Mincho"/>
              </w:rPr>
              <w:t>0.1</w:t>
            </w:r>
          </w:p>
        </w:tc>
        <w:tc>
          <w:tcPr>
            <w:tcW w:w="1276" w:type="dxa"/>
            <w:shd w:val="clear" w:color="auto" w:fill="D5ECF0"/>
          </w:tcPr>
          <w:p w14:paraId="5D92E40F" w14:textId="5C1018C7" w:rsidR="00BF0CCC" w:rsidRPr="00BF0CCC" w:rsidRDefault="00454642" w:rsidP="00DA1E44">
            <w:pPr>
              <w:pStyle w:val="Documentinformation"/>
              <w:rPr>
                <w:rFonts w:eastAsia="MS Mincho"/>
              </w:rPr>
            </w:pPr>
            <w:r>
              <w:rPr>
                <w:rFonts w:eastAsia="MS Mincho"/>
              </w:rPr>
              <w:t>20/08/2025</w:t>
            </w:r>
          </w:p>
        </w:tc>
        <w:tc>
          <w:tcPr>
            <w:tcW w:w="3827" w:type="dxa"/>
            <w:shd w:val="clear" w:color="auto" w:fill="D5ECF0"/>
          </w:tcPr>
          <w:p w14:paraId="6743EA84" w14:textId="404764CE" w:rsidR="00BF0CCC" w:rsidRPr="00BF0CCC" w:rsidRDefault="00454642" w:rsidP="00DA1E44">
            <w:pPr>
              <w:pStyle w:val="Documentinformation"/>
              <w:rPr>
                <w:rFonts w:eastAsia="MS Mincho"/>
              </w:rPr>
            </w:pPr>
            <w:r>
              <w:rPr>
                <w:rFonts w:eastAsia="MS Mincho"/>
              </w:rPr>
              <w:t>Syed Sajid Husain, ICT Change Manager</w:t>
            </w:r>
          </w:p>
        </w:tc>
        <w:tc>
          <w:tcPr>
            <w:tcW w:w="3397" w:type="dxa"/>
            <w:shd w:val="clear" w:color="auto" w:fill="D5ECF0"/>
          </w:tcPr>
          <w:p w14:paraId="3388A657" w14:textId="401F19E3" w:rsidR="00BF0CCC" w:rsidRPr="00BF0CCC" w:rsidRDefault="00454642" w:rsidP="00DA1E44">
            <w:pPr>
              <w:pStyle w:val="Documentinformation"/>
              <w:rPr>
                <w:rFonts w:eastAsia="MS Mincho"/>
              </w:rPr>
            </w:pPr>
            <w:r>
              <w:rPr>
                <w:rFonts w:eastAsia="MS Mincho"/>
              </w:rPr>
              <w:t>First Draft</w:t>
            </w:r>
          </w:p>
        </w:tc>
      </w:tr>
      <w:tr w:rsidR="00454642" w:rsidRPr="00BF0CCC" w14:paraId="4B055041" w14:textId="77777777" w:rsidTr="00BF0CCC">
        <w:tc>
          <w:tcPr>
            <w:tcW w:w="1129" w:type="dxa"/>
            <w:shd w:val="clear" w:color="auto" w:fill="D5ECF0"/>
          </w:tcPr>
          <w:p w14:paraId="7DD9168A" w14:textId="660B7D97" w:rsidR="00454642" w:rsidRPr="00BF0CCC" w:rsidRDefault="00454642" w:rsidP="00454642">
            <w:pPr>
              <w:pStyle w:val="Documentinformation"/>
              <w:rPr>
                <w:rFonts w:eastAsia="MS Mincho"/>
              </w:rPr>
            </w:pPr>
            <w:r>
              <w:rPr>
                <w:rFonts w:eastAsia="MS Mincho"/>
              </w:rPr>
              <w:t>0.2</w:t>
            </w:r>
          </w:p>
        </w:tc>
        <w:tc>
          <w:tcPr>
            <w:tcW w:w="1276" w:type="dxa"/>
            <w:shd w:val="clear" w:color="auto" w:fill="D5ECF0"/>
          </w:tcPr>
          <w:p w14:paraId="0C42AD76" w14:textId="1BEB07A1" w:rsidR="00454642" w:rsidRPr="00BF0CCC" w:rsidRDefault="00454642" w:rsidP="00454642">
            <w:pPr>
              <w:pStyle w:val="Documentinformation"/>
              <w:rPr>
                <w:rFonts w:eastAsia="MS Mincho"/>
              </w:rPr>
            </w:pPr>
            <w:r>
              <w:rPr>
                <w:rFonts w:eastAsia="MS Mincho"/>
              </w:rPr>
              <w:t>1</w:t>
            </w:r>
            <w:r w:rsidR="004560FF">
              <w:rPr>
                <w:rFonts w:eastAsia="MS Mincho"/>
              </w:rPr>
              <w:t>8</w:t>
            </w:r>
            <w:r>
              <w:rPr>
                <w:rFonts w:eastAsia="MS Mincho"/>
              </w:rPr>
              <w:t>/09/2025</w:t>
            </w:r>
          </w:p>
        </w:tc>
        <w:tc>
          <w:tcPr>
            <w:tcW w:w="3827" w:type="dxa"/>
            <w:shd w:val="clear" w:color="auto" w:fill="D5ECF0"/>
          </w:tcPr>
          <w:p w14:paraId="75054F1F" w14:textId="0FF52085" w:rsidR="00454642" w:rsidRPr="00BF0CCC" w:rsidRDefault="00454642" w:rsidP="00454642">
            <w:pPr>
              <w:pStyle w:val="Documentinformation"/>
              <w:rPr>
                <w:rFonts w:eastAsia="MS Mincho"/>
              </w:rPr>
            </w:pPr>
            <w:r>
              <w:rPr>
                <w:rFonts w:eastAsia="MS Mincho"/>
              </w:rPr>
              <w:t>Syed Sajid Husain, ICT Change Manager</w:t>
            </w:r>
          </w:p>
        </w:tc>
        <w:tc>
          <w:tcPr>
            <w:tcW w:w="3397" w:type="dxa"/>
            <w:shd w:val="clear" w:color="auto" w:fill="D5ECF0"/>
          </w:tcPr>
          <w:p w14:paraId="67B94E7F" w14:textId="2E41FF0E" w:rsidR="00454642" w:rsidRPr="00BF0CCC" w:rsidRDefault="00454642" w:rsidP="00454642">
            <w:pPr>
              <w:pStyle w:val="Documentinformation"/>
              <w:rPr>
                <w:rFonts w:eastAsia="MS Mincho"/>
              </w:rPr>
            </w:pPr>
            <w:r>
              <w:rPr>
                <w:rFonts w:eastAsia="MS Mincho"/>
              </w:rPr>
              <w:t>Further revision and update</w:t>
            </w:r>
          </w:p>
        </w:tc>
      </w:tr>
      <w:tr w:rsidR="00454642" w:rsidRPr="00BF0CCC" w14:paraId="4DA50D23" w14:textId="77777777" w:rsidTr="00BF0CCC">
        <w:tc>
          <w:tcPr>
            <w:tcW w:w="1129" w:type="dxa"/>
            <w:shd w:val="clear" w:color="auto" w:fill="D5ECF0"/>
          </w:tcPr>
          <w:p w14:paraId="25E49998" w14:textId="77777777" w:rsidR="00454642" w:rsidRPr="00BF0CCC" w:rsidRDefault="00454642" w:rsidP="00454642">
            <w:pPr>
              <w:pStyle w:val="Documentinformation"/>
              <w:rPr>
                <w:rFonts w:eastAsia="MS Mincho"/>
              </w:rPr>
            </w:pPr>
          </w:p>
        </w:tc>
        <w:tc>
          <w:tcPr>
            <w:tcW w:w="1276" w:type="dxa"/>
            <w:shd w:val="clear" w:color="auto" w:fill="D5ECF0"/>
          </w:tcPr>
          <w:p w14:paraId="4DE516BD" w14:textId="77777777" w:rsidR="00454642" w:rsidRPr="00BF0CCC" w:rsidRDefault="00454642" w:rsidP="00454642">
            <w:pPr>
              <w:pStyle w:val="Documentinformation"/>
              <w:rPr>
                <w:rFonts w:eastAsia="MS Mincho"/>
              </w:rPr>
            </w:pPr>
          </w:p>
        </w:tc>
        <w:tc>
          <w:tcPr>
            <w:tcW w:w="3827" w:type="dxa"/>
            <w:shd w:val="clear" w:color="auto" w:fill="D5ECF0"/>
          </w:tcPr>
          <w:p w14:paraId="68A6252D" w14:textId="77777777" w:rsidR="00454642" w:rsidRPr="00BF0CCC" w:rsidRDefault="00454642" w:rsidP="00454642">
            <w:pPr>
              <w:pStyle w:val="Documentinformation"/>
              <w:rPr>
                <w:rFonts w:eastAsia="MS Mincho"/>
              </w:rPr>
            </w:pPr>
          </w:p>
        </w:tc>
        <w:tc>
          <w:tcPr>
            <w:tcW w:w="3397" w:type="dxa"/>
            <w:shd w:val="clear" w:color="auto" w:fill="D5ECF0"/>
          </w:tcPr>
          <w:p w14:paraId="48ED2B5B" w14:textId="77777777" w:rsidR="00454642" w:rsidRPr="00BF0CCC" w:rsidRDefault="00454642" w:rsidP="00454642">
            <w:pPr>
              <w:pStyle w:val="Documentinformation"/>
              <w:rPr>
                <w:rFonts w:eastAsia="MS Mincho"/>
              </w:rPr>
            </w:pPr>
          </w:p>
        </w:tc>
      </w:tr>
      <w:tr w:rsidR="00454642" w:rsidRPr="00BF0CCC" w14:paraId="27CB10A5" w14:textId="77777777" w:rsidTr="00BF0CCC">
        <w:tc>
          <w:tcPr>
            <w:tcW w:w="1129" w:type="dxa"/>
            <w:shd w:val="clear" w:color="auto" w:fill="D5ECF0"/>
          </w:tcPr>
          <w:p w14:paraId="56BC0B76" w14:textId="77777777" w:rsidR="00454642" w:rsidRPr="00BF0CCC" w:rsidRDefault="00454642" w:rsidP="00454642">
            <w:pPr>
              <w:pStyle w:val="Documentinformation"/>
              <w:rPr>
                <w:rFonts w:eastAsia="MS Mincho"/>
              </w:rPr>
            </w:pPr>
          </w:p>
        </w:tc>
        <w:tc>
          <w:tcPr>
            <w:tcW w:w="1276" w:type="dxa"/>
            <w:shd w:val="clear" w:color="auto" w:fill="D5ECF0"/>
          </w:tcPr>
          <w:p w14:paraId="07109007" w14:textId="77777777" w:rsidR="00454642" w:rsidRPr="00BF0CCC" w:rsidRDefault="00454642" w:rsidP="00454642">
            <w:pPr>
              <w:pStyle w:val="Documentinformation"/>
              <w:rPr>
                <w:rFonts w:eastAsia="MS Mincho"/>
              </w:rPr>
            </w:pPr>
          </w:p>
        </w:tc>
        <w:tc>
          <w:tcPr>
            <w:tcW w:w="3827" w:type="dxa"/>
            <w:shd w:val="clear" w:color="auto" w:fill="D5ECF0"/>
          </w:tcPr>
          <w:p w14:paraId="21720E13" w14:textId="77777777" w:rsidR="00454642" w:rsidRPr="00BF0CCC" w:rsidRDefault="00454642" w:rsidP="00454642">
            <w:pPr>
              <w:pStyle w:val="Documentinformation"/>
              <w:rPr>
                <w:rFonts w:eastAsia="MS Mincho"/>
              </w:rPr>
            </w:pPr>
          </w:p>
        </w:tc>
        <w:tc>
          <w:tcPr>
            <w:tcW w:w="3397" w:type="dxa"/>
            <w:shd w:val="clear" w:color="auto" w:fill="D5ECF0"/>
          </w:tcPr>
          <w:p w14:paraId="2F92A4DA" w14:textId="77777777" w:rsidR="00454642" w:rsidRPr="00BF0CCC" w:rsidRDefault="00454642" w:rsidP="00454642">
            <w:pPr>
              <w:pStyle w:val="Documentinformation"/>
              <w:rPr>
                <w:rFonts w:eastAsia="MS Mincho"/>
              </w:rPr>
            </w:pPr>
          </w:p>
        </w:tc>
      </w:tr>
    </w:tbl>
    <w:p w14:paraId="1B902FB6" w14:textId="77777777" w:rsidR="006C5078" w:rsidRDefault="006C5078" w:rsidP="00A60175"/>
    <w:p w14:paraId="078C8B94" w14:textId="57C3F438" w:rsidR="00454642" w:rsidRDefault="00E37664" w:rsidP="00E37664">
      <w:pPr>
        <w:pStyle w:val="Heading2"/>
      </w:pPr>
      <w:bookmarkStart w:id="12" w:name="_Toc209099522"/>
      <w:r>
        <w:t>2.2</w:t>
      </w:r>
      <w:r w:rsidR="00663383">
        <w:tab/>
      </w:r>
      <w:r w:rsidR="00454642">
        <w:t>Endorsement &amp; Approvals</w:t>
      </w:r>
      <w:bookmarkEnd w:id="12"/>
    </w:p>
    <w:p w14:paraId="282D87FA" w14:textId="77777777" w:rsidR="00454642" w:rsidRDefault="00454642" w:rsidP="00454642"/>
    <w:tbl>
      <w:tblPr>
        <w:tblStyle w:val="TableGrid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4A0" w:firstRow="1" w:lastRow="0" w:firstColumn="1" w:lastColumn="0" w:noHBand="0" w:noVBand="1"/>
      </w:tblPr>
      <w:tblGrid>
        <w:gridCol w:w="1579"/>
        <w:gridCol w:w="2243"/>
        <w:gridCol w:w="1713"/>
        <w:gridCol w:w="2194"/>
        <w:gridCol w:w="1900"/>
      </w:tblGrid>
      <w:tr w:rsidR="00454642" w:rsidRPr="00BF0CCC" w14:paraId="3362AF79" w14:textId="74F783B0" w:rsidTr="00960509">
        <w:tc>
          <w:tcPr>
            <w:tcW w:w="1580" w:type="dxa"/>
            <w:shd w:val="clear" w:color="auto" w:fill="D5ECF0"/>
          </w:tcPr>
          <w:p w14:paraId="49C591DC" w14:textId="43EF9C9E" w:rsidR="00454642" w:rsidRPr="00BF0CCC" w:rsidRDefault="00454642" w:rsidP="00C93E61">
            <w:pPr>
              <w:pStyle w:val="Documentinformation"/>
              <w:rPr>
                <w:rFonts w:eastAsia="MS Mincho"/>
              </w:rPr>
            </w:pPr>
            <w:r>
              <w:rPr>
                <w:rFonts w:eastAsia="MS Mincho"/>
              </w:rPr>
              <w:t>Name</w:t>
            </w:r>
          </w:p>
        </w:tc>
        <w:tc>
          <w:tcPr>
            <w:tcW w:w="2243" w:type="dxa"/>
            <w:shd w:val="clear" w:color="auto" w:fill="D5ECF0"/>
          </w:tcPr>
          <w:p w14:paraId="3B798B59" w14:textId="3764DD17" w:rsidR="00454642" w:rsidRPr="00BF0CCC" w:rsidRDefault="00454642" w:rsidP="00C93E61">
            <w:pPr>
              <w:pStyle w:val="Documentinformation"/>
              <w:rPr>
                <w:rFonts w:eastAsia="MS Mincho"/>
              </w:rPr>
            </w:pPr>
            <w:r>
              <w:rPr>
                <w:rFonts w:eastAsia="MS Mincho"/>
              </w:rPr>
              <w:t>Position</w:t>
            </w:r>
          </w:p>
        </w:tc>
        <w:tc>
          <w:tcPr>
            <w:tcW w:w="1712" w:type="dxa"/>
            <w:shd w:val="clear" w:color="auto" w:fill="D5ECF0"/>
          </w:tcPr>
          <w:p w14:paraId="40E3BAC9" w14:textId="11E1EC84" w:rsidR="00454642" w:rsidRPr="00BF0CCC" w:rsidRDefault="00454642" w:rsidP="00C93E61">
            <w:pPr>
              <w:pStyle w:val="Documentinformation"/>
              <w:rPr>
                <w:rFonts w:eastAsia="MS Mincho"/>
              </w:rPr>
            </w:pPr>
            <w:r>
              <w:rPr>
                <w:rFonts w:eastAsia="MS Mincho"/>
              </w:rPr>
              <w:t>Endorse/Approve</w:t>
            </w:r>
          </w:p>
        </w:tc>
        <w:tc>
          <w:tcPr>
            <w:tcW w:w="2194" w:type="dxa"/>
            <w:shd w:val="clear" w:color="auto" w:fill="D5ECF0"/>
          </w:tcPr>
          <w:p w14:paraId="7B81889B" w14:textId="5A8AD85B" w:rsidR="00454642" w:rsidRPr="00BF0CCC" w:rsidRDefault="00454642" w:rsidP="00C93E61">
            <w:pPr>
              <w:pStyle w:val="Documentinformation"/>
              <w:rPr>
                <w:rFonts w:eastAsia="MS Mincho"/>
              </w:rPr>
            </w:pPr>
            <w:r w:rsidRPr="00BF0CCC">
              <w:rPr>
                <w:rFonts w:eastAsia="MS Mincho"/>
              </w:rPr>
              <w:t>S</w:t>
            </w:r>
            <w:r>
              <w:rPr>
                <w:rFonts w:eastAsia="MS Mincho"/>
              </w:rPr>
              <w:t>ignature</w:t>
            </w:r>
          </w:p>
        </w:tc>
        <w:tc>
          <w:tcPr>
            <w:tcW w:w="1900" w:type="dxa"/>
            <w:shd w:val="clear" w:color="auto" w:fill="D5ECF0"/>
          </w:tcPr>
          <w:p w14:paraId="5683EDEC" w14:textId="22AC7C43" w:rsidR="00454642" w:rsidRPr="00BF0CCC" w:rsidRDefault="00454642" w:rsidP="00C93E61">
            <w:pPr>
              <w:pStyle w:val="Documentinformation"/>
              <w:rPr>
                <w:rFonts w:eastAsia="MS Mincho"/>
              </w:rPr>
            </w:pPr>
            <w:r>
              <w:rPr>
                <w:rFonts w:eastAsia="MS Mincho"/>
              </w:rPr>
              <w:t>Date</w:t>
            </w:r>
          </w:p>
        </w:tc>
      </w:tr>
      <w:tr w:rsidR="00454642" w:rsidRPr="00BF0CCC" w14:paraId="60B6A6E0" w14:textId="1E4B61A9" w:rsidTr="00960509">
        <w:tc>
          <w:tcPr>
            <w:tcW w:w="1580" w:type="dxa"/>
            <w:shd w:val="clear" w:color="auto" w:fill="D5ECF0"/>
          </w:tcPr>
          <w:p w14:paraId="6BF296E3" w14:textId="0474DB03" w:rsidR="00454642" w:rsidRPr="00D63F82" w:rsidRDefault="00454642" w:rsidP="00C93E61">
            <w:pPr>
              <w:pStyle w:val="Documentinformation"/>
              <w:rPr>
                <w:rFonts w:eastAsia="MS Mincho"/>
                <w:highlight w:val="yellow"/>
              </w:rPr>
            </w:pPr>
          </w:p>
        </w:tc>
        <w:tc>
          <w:tcPr>
            <w:tcW w:w="2243" w:type="dxa"/>
            <w:shd w:val="clear" w:color="auto" w:fill="D5ECF0"/>
          </w:tcPr>
          <w:p w14:paraId="54936BD0" w14:textId="1202B4BF" w:rsidR="00454642" w:rsidRPr="00D63F82" w:rsidRDefault="00454642" w:rsidP="00C93E61">
            <w:pPr>
              <w:pStyle w:val="Documentinformation"/>
              <w:rPr>
                <w:rFonts w:eastAsia="MS Mincho"/>
                <w:highlight w:val="yellow"/>
              </w:rPr>
            </w:pPr>
          </w:p>
        </w:tc>
        <w:tc>
          <w:tcPr>
            <w:tcW w:w="1712" w:type="dxa"/>
            <w:shd w:val="clear" w:color="auto" w:fill="D5ECF0"/>
          </w:tcPr>
          <w:p w14:paraId="369BF363" w14:textId="53B3162A" w:rsidR="00454642" w:rsidRPr="00D63F82" w:rsidRDefault="00454642" w:rsidP="00C93E61">
            <w:pPr>
              <w:pStyle w:val="Documentinformation"/>
              <w:rPr>
                <w:rFonts w:eastAsia="MS Mincho"/>
                <w:highlight w:val="yellow"/>
              </w:rPr>
            </w:pPr>
          </w:p>
        </w:tc>
        <w:tc>
          <w:tcPr>
            <w:tcW w:w="2194" w:type="dxa"/>
            <w:shd w:val="clear" w:color="auto" w:fill="D5ECF0"/>
          </w:tcPr>
          <w:p w14:paraId="17D4FB3A" w14:textId="63807FC8" w:rsidR="00454642" w:rsidRPr="00D63F82" w:rsidRDefault="00454642" w:rsidP="00C93E61">
            <w:pPr>
              <w:pStyle w:val="Documentinformation"/>
              <w:rPr>
                <w:rFonts w:eastAsia="MS Mincho"/>
                <w:highlight w:val="yellow"/>
              </w:rPr>
            </w:pPr>
          </w:p>
        </w:tc>
        <w:tc>
          <w:tcPr>
            <w:tcW w:w="1900" w:type="dxa"/>
            <w:shd w:val="clear" w:color="auto" w:fill="D5ECF0"/>
          </w:tcPr>
          <w:p w14:paraId="4CEE4B96" w14:textId="77777777" w:rsidR="00454642" w:rsidRPr="00D63F82" w:rsidRDefault="00454642" w:rsidP="00C93E61">
            <w:pPr>
              <w:pStyle w:val="Documentinformation"/>
              <w:rPr>
                <w:rFonts w:eastAsia="MS Mincho"/>
                <w:highlight w:val="yellow"/>
              </w:rPr>
            </w:pPr>
          </w:p>
        </w:tc>
      </w:tr>
      <w:tr w:rsidR="00454642" w:rsidRPr="00BF0CCC" w14:paraId="46F4CB7A" w14:textId="6CD6A65C" w:rsidTr="00960509">
        <w:tc>
          <w:tcPr>
            <w:tcW w:w="1580" w:type="dxa"/>
            <w:shd w:val="clear" w:color="auto" w:fill="D5ECF0"/>
          </w:tcPr>
          <w:p w14:paraId="5A2CD22A" w14:textId="1E1674FE" w:rsidR="00454642" w:rsidRPr="00BF0CCC" w:rsidRDefault="00454642" w:rsidP="00C93E61">
            <w:pPr>
              <w:pStyle w:val="Documentinformation"/>
              <w:rPr>
                <w:rFonts w:eastAsia="MS Mincho"/>
              </w:rPr>
            </w:pPr>
          </w:p>
        </w:tc>
        <w:tc>
          <w:tcPr>
            <w:tcW w:w="2243" w:type="dxa"/>
            <w:shd w:val="clear" w:color="auto" w:fill="D5ECF0"/>
          </w:tcPr>
          <w:p w14:paraId="04877997" w14:textId="2FCE72CA" w:rsidR="00454642" w:rsidRPr="00BF0CCC" w:rsidRDefault="00454642" w:rsidP="00C93E61">
            <w:pPr>
              <w:pStyle w:val="Documentinformation"/>
              <w:rPr>
                <w:rFonts w:eastAsia="MS Mincho"/>
              </w:rPr>
            </w:pPr>
          </w:p>
        </w:tc>
        <w:tc>
          <w:tcPr>
            <w:tcW w:w="1712" w:type="dxa"/>
            <w:shd w:val="clear" w:color="auto" w:fill="D5ECF0"/>
          </w:tcPr>
          <w:p w14:paraId="5C5051A6" w14:textId="1783A144" w:rsidR="00454642" w:rsidRPr="00BF0CCC" w:rsidRDefault="00454642" w:rsidP="00C93E61">
            <w:pPr>
              <w:pStyle w:val="Documentinformation"/>
              <w:rPr>
                <w:rFonts w:eastAsia="MS Mincho"/>
              </w:rPr>
            </w:pPr>
          </w:p>
        </w:tc>
        <w:tc>
          <w:tcPr>
            <w:tcW w:w="2194" w:type="dxa"/>
            <w:shd w:val="clear" w:color="auto" w:fill="D5ECF0"/>
          </w:tcPr>
          <w:p w14:paraId="10592533" w14:textId="321CD77D" w:rsidR="00454642" w:rsidRPr="00BF0CCC" w:rsidRDefault="00454642" w:rsidP="00C93E61">
            <w:pPr>
              <w:pStyle w:val="Documentinformation"/>
              <w:rPr>
                <w:rFonts w:eastAsia="MS Mincho"/>
              </w:rPr>
            </w:pPr>
          </w:p>
        </w:tc>
        <w:tc>
          <w:tcPr>
            <w:tcW w:w="1900" w:type="dxa"/>
            <w:shd w:val="clear" w:color="auto" w:fill="D5ECF0"/>
          </w:tcPr>
          <w:p w14:paraId="01B914B5" w14:textId="77777777" w:rsidR="00454642" w:rsidRDefault="00454642" w:rsidP="00C93E61">
            <w:pPr>
              <w:pStyle w:val="Documentinformation"/>
              <w:rPr>
                <w:rFonts w:eastAsia="MS Mincho"/>
              </w:rPr>
            </w:pPr>
          </w:p>
        </w:tc>
      </w:tr>
      <w:tr w:rsidR="00454642" w:rsidRPr="00BF0CCC" w14:paraId="067646B8" w14:textId="345C0BD7" w:rsidTr="00960509">
        <w:tc>
          <w:tcPr>
            <w:tcW w:w="1580" w:type="dxa"/>
            <w:shd w:val="clear" w:color="auto" w:fill="D5ECF0"/>
          </w:tcPr>
          <w:p w14:paraId="382ED8C5" w14:textId="77777777" w:rsidR="00454642" w:rsidRPr="00BF0CCC" w:rsidRDefault="00454642" w:rsidP="00C93E61">
            <w:pPr>
              <w:pStyle w:val="Documentinformation"/>
              <w:rPr>
                <w:rFonts w:eastAsia="MS Mincho"/>
              </w:rPr>
            </w:pPr>
          </w:p>
        </w:tc>
        <w:tc>
          <w:tcPr>
            <w:tcW w:w="2243" w:type="dxa"/>
            <w:shd w:val="clear" w:color="auto" w:fill="D5ECF0"/>
          </w:tcPr>
          <w:p w14:paraId="783EC20C" w14:textId="77777777" w:rsidR="00454642" w:rsidRPr="00BF0CCC" w:rsidRDefault="00454642" w:rsidP="00C93E61">
            <w:pPr>
              <w:pStyle w:val="Documentinformation"/>
              <w:rPr>
                <w:rFonts w:eastAsia="MS Mincho"/>
              </w:rPr>
            </w:pPr>
          </w:p>
        </w:tc>
        <w:tc>
          <w:tcPr>
            <w:tcW w:w="1712" w:type="dxa"/>
            <w:shd w:val="clear" w:color="auto" w:fill="D5ECF0"/>
          </w:tcPr>
          <w:p w14:paraId="1AA74750" w14:textId="77777777" w:rsidR="00454642" w:rsidRPr="00BF0CCC" w:rsidRDefault="00454642" w:rsidP="00C93E61">
            <w:pPr>
              <w:pStyle w:val="Documentinformation"/>
              <w:rPr>
                <w:rFonts w:eastAsia="MS Mincho"/>
              </w:rPr>
            </w:pPr>
          </w:p>
        </w:tc>
        <w:tc>
          <w:tcPr>
            <w:tcW w:w="2194" w:type="dxa"/>
            <w:shd w:val="clear" w:color="auto" w:fill="D5ECF0"/>
          </w:tcPr>
          <w:p w14:paraId="1E6792C5" w14:textId="77777777" w:rsidR="00454642" w:rsidRPr="00BF0CCC" w:rsidRDefault="00454642" w:rsidP="00C93E61">
            <w:pPr>
              <w:pStyle w:val="Documentinformation"/>
              <w:rPr>
                <w:rFonts w:eastAsia="MS Mincho"/>
              </w:rPr>
            </w:pPr>
          </w:p>
        </w:tc>
        <w:tc>
          <w:tcPr>
            <w:tcW w:w="1900" w:type="dxa"/>
            <w:shd w:val="clear" w:color="auto" w:fill="D5ECF0"/>
          </w:tcPr>
          <w:p w14:paraId="4A3F17C4" w14:textId="77777777" w:rsidR="00454642" w:rsidRPr="00BF0CCC" w:rsidRDefault="00454642" w:rsidP="00C93E61">
            <w:pPr>
              <w:pStyle w:val="Documentinformation"/>
              <w:rPr>
                <w:rFonts w:eastAsia="MS Mincho"/>
              </w:rPr>
            </w:pPr>
          </w:p>
        </w:tc>
      </w:tr>
      <w:tr w:rsidR="00454642" w:rsidRPr="00BF0CCC" w14:paraId="6D9360E6" w14:textId="717F90D1" w:rsidTr="00960509">
        <w:tc>
          <w:tcPr>
            <w:tcW w:w="1580" w:type="dxa"/>
            <w:shd w:val="clear" w:color="auto" w:fill="D5ECF0"/>
          </w:tcPr>
          <w:p w14:paraId="0283A856" w14:textId="77777777" w:rsidR="00454642" w:rsidRPr="00BF0CCC" w:rsidRDefault="00454642" w:rsidP="00C93E61">
            <w:pPr>
              <w:pStyle w:val="Documentinformation"/>
              <w:rPr>
                <w:rFonts w:eastAsia="MS Mincho"/>
              </w:rPr>
            </w:pPr>
          </w:p>
        </w:tc>
        <w:tc>
          <w:tcPr>
            <w:tcW w:w="2243" w:type="dxa"/>
            <w:shd w:val="clear" w:color="auto" w:fill="D5ECF0"/>
          </w:tcPr>
          <w:p w14:paraId="0FDD9428" w14:textId="77777777" w:rsidR="00454642" w:rsidRPr="00BF0CCC" w:rsidRDefault="00454642" w:rsidP="00C93E61">
            <w:pPr>
              <w:pStyle w:val="Documentinformation"/>
              <w:rPr>
                <w:rFonts w:eastAsia="MS Mincho"/>
              </w:rPr>
            </w:pPr>
          </w:p>
        </w:tc>
        <w:tc>
          <w:tcPr>
            <w:tcW w:w="1712" w:type="dxa"/>
            <w:shd w:val="clear" w:color="auto" w:fill="D5ECF0"/>
          </w:tcPr>
          <w:p w14:paraId="42897CC1" w14:textId="77777777" w:rsidR="00454642" w:rsidRPr="00BF0CCC" w:rsidRDefault="00454642" w:rsidP="00C93E61">
            <w:pPr>
              <w:pStyle w:val="Documentinformation"/>
              <w:rPr>
                <w:rFonts w:eastAsia="MS Mincho"/>
              </w:rPr>
            </w:pPr>
          </w:p>
        </w:tc>
        <w:tc>
          <w:tcPr>
            <w:tcW w:w="2194" w:type="dxa"/>
            <w:shd w:val="clear" w:color="auto" w:fill="D5ECF0"/>
          </w:tcPr>
          <w:p w14:paraId="2F83C7C3" w14:textId="77777777" w:rsidR="00454642" w:rsidRPr="00BF0CCC" w:rsidRDefault="00454642" w:rsidP="00C93E61">
            <w:pPr>
              <w:pStyle w:val="Documentinformation"/>
              <w:rPr>
                <w:rFonts w:eastAsia="MS Mincho"/>
              </w:rPr>
            </w:pPr>
          </w:p>
        </w:tc>
        <w:tc>
          <w:tcPr>
            <w:tcW w:w="1900" w:type="dxa"/>
            <w:shd w:val="clear" w:color="auto" w:fill="D5ECF0"/>
          </w:tcPr>
          <w:p w14:paraId="45E3A13B" w14:textId="77777777" w:rsidR="00454642" w:rsidRPr="00BF0CCC" w:rsidRDefault="00454642" w:rsidP="00C93E61">
            <w:pPr>
              <w:pStyle w:val="Documentinformation"/>
              <w:rPr>
                <w:rFonts w:eastAsia="MS Mincho"/>
              </w:rPr>
            </w:pPr>
          </w:p>
        </w:tc>
      </w:tr>
    </w:tbl>
    <w:p w14:paraId="52FCB37E" w14:textId="77777777" w:rsidR="00454642" w:rsidRDefault="00454642" w:rsidP="00454642"/>
    <w:p w14:paraId="4ADF2EE8" w14:textId="77777777" w:rsidR="00663383" w:rsidRDefault="00663383" w:rsidP="00454642"/>
    <w:p w14:paraId="3D5F27A3" w14:textId="77777777" w:rsidR="00ED7E8A" w:rsidRPr="00454642" w:rsidRDefault="00ED7E8A" w:rsidP="00454642"/>
    <w:p w14:paraId="05830B19" w14:textId="31ED6852" w:rsidR="006C5078" w:rsidRDefault="007144ED" w:rsidP="00663383">
      <w:pPr>
        <w:pStyle w:val="Heading1"/>
      </w:pPr>
      <w:bookmarkStart w:id="13" w:name="_Toc209099523"/>
      <w:r>
        <w:lastRenderedPageBreak/>
        <w:t>3</w:t>
      </w:r>
      <w:r w:rsidR="00663383">
        <w:tab/>
      </w:r>
      <w:r w:rsidR="00743993">
        <w:t>Sign</w:t>
      </w:r>
      <w:r w:rsidR="0001609A">
        <w:t xml:space="preserve"> Up Using</w:t>
      </w:r>
      <w:r w:rsidR="00743993">
        <w:t xml:space="preserve"> </w:t>
      </w:r>
      <w:r w:rsidR="0001609A">
        <w:t>Y</w:t>
      </w:r>
      <w:r w:rsidR="00743993" w:rsidRPr="005E2F18">
        <w:t>our</w:t>
      </w:r>
      <w:r w:rsidR="00743993">
        <w:t xml:space="preserve"> </w:t>
      </w:r>
      <w:r w:rsidR="0001609A">
        <w:t>E</w:t>
      </w:r>
      <w:r w:rsidR="00743993">
        <w:t xml:space="preserve">mail </w:t>
      </w:r>
      <w:r w:rsidR="0001609A">
        <w:t>A</w:t>
      </w:r>
      <w:r w:rsidR="00743993">
        <w:t>ddress</w:t>
      </w:r>
      <w:bookmarkEnd w:id="13"/>
      <w:r w:rsidR="006C5078">
        <w:t xml:space="preserve"> </w:t>
      </w:r>
    </w:p>
    <w:p w14:paraId="68CB2126" w14:textId="77777777" w:rsidR="00AD4732" w:rsidRDefault="00AD4732" w:rsidP="00AD4732"/>
    <w:p w14:paraId="165CED79" w14:textId="3152870E" w:rsidR="005815BE" w:rsidRDefault="00AD4732" w:rsidP="00AD4732">
      <w:r w:rsidRPr="00AD4732">
        <w:t>All users</w:t>
      </w:r>
      <w:r w:rsidR="005815BE">
        <w:t xml:space="preserve"> – new or </w:t>
      </w:r>
      <w:r w:rsidR="00A16DAE">
        <w:t>existing,</w:t>
      </w:r>
      <w:r w:rsidRPr="00AD4732">
        <w:t xml:space="preserve"> please sign up using your email address. This step is only required when accessing the portal for the first time using Multi-Factor Authentication (MFA). </w:t>
      </w:r>
    </w:p>
    <w:p w14:paraId="12F8AA1A" w14:textId="7094C52B" w:rsidR="00AD4732" w:rsidRPr="00AD4732" w:rsidRDefault="00AD4732" w:rsidP="00AD4732">
      <w:r w:rsidRPr="00AD4732">
        <w:t>For any subsequent access, please sign in directly.</w:t>
      </w:r>
    </w:p>
    <w:p w14:paraId="73322995" w14:textId="77777777" w:rsidR="00B45C1A" w:rsidRPr="00B45C1A" w:rsidRDefault="00B45C1A" w:rsidP="00B45C1A"/>
    <w:p w14:paraId="4C226733" w14:textId="21F89CEF" w:rsidR="00B45C1A" w:rsidRDefault="00D63F82" w:rsidP="0025103C">
      <w:r>
        <w:rPr>
          <w:noProof/>
        </w:rPr>
        <w:drawing>
          <wp:inline distT="0" distB="0" distL="0" distR="0" wp14:anchorId="4B197247" wp14:editId="29685103">
            <wp:extent cx="5534025" cy="5448300"/>
            <wp:effectExtent l="0" t="0" r="9525" b="0"/>
            <wp:docPr id="49571945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4025" cy="544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76E83C" w14:textId="77777777" w:rsidR="00B45C1A" w:rsidRDefault="00B45C1A" w:rsidP="0025103C"/>
    <w:p w14:paraId="6330EB07" w14:textId="77777777" w:rsidR="00B45C1A" w:rsidRDefault="00B45C1A" w:rsidP="0025103C"/>
    <w:p w14:paraId="5707C62C" w14:textId="77777777" w:rsidR="00B45C1A" w:rsidRDefault="00B45C1A" w:rsidP="0025103C"/>
    <w:p w14:paraId="4A7E8635" w14:textId="77777777" w:rsidR="001E1B2A" w:rsidRDefault="001E1B2A" w:rsidP="0025103C"/>
    <w:p w14:paraId="6910B35C" w14:textId="77777777" w:rsidR="001E1B2A" w:rsidRDefault="001E1B2A" w:rsidP="0025103C"/>
    <w:p w14:paraId="4CF95BCC" w14:textId="77777777" w:rsidR="001E1B2A" w:rsidRDefault="001E1B2A" w:rsidP="0025103C"/>
    <w:p w14:paraId="58BF4EB9" w14:textId="77777777" w:rsidR="001E1B2A" w:rsidRDefault="001E1B2A" w:rsidP="0025103C"/>
    <w:p w14:paraId="2258FBA9" w14:textId="1273F4E3" w:rsidR="00B45C1A" w:rsidRDefault="001E1B2A" w:rsidP="0025103C">
      <w:r>
        <w:lastRenderedPageBreak/>
        <w:t xml:space="preserve">Enter your email address and click </w:t>
      </w:r>
      <w:r w:rsidRPr="001E1B2A">
        <w:rPr>
          <w:b/>
          <w:bCs/>
        </w:rPr>
        <w:t>“</w:t>
      </w:r>
      <w:r w:rsidR="00EA1D86">
        <w:rPr>
          <w:b/>
          <w:bCs/>
        </w:rPr>
        <w:t>Send verification code</w:t>
      </w:r>
      <w:r w:rsidRPr="001E1B2A">
        <w:rPr>
          <w:b/>
          <w:bCs/>
        </w:rPr>
        <w:t>”</w:t>
      </w:r>
      <w:r>
        <w:t xml:space="preserve"> to proceed.</w:t>
      </w:r>
    </w:p>
    <w:p w14:paraId="1F0B9922" w14:textId="77777777" w:rsidR="001E1B2A" w:rsidRDefault="001E1B2A" w:rsidP="0025103C"/>
    <w:p w14:paraId="22545BCA" w14:textId="6D46FB17" w:rsidR="001E1B2A" w:rsidRPr="001E1B2A" w:rsidRDefault="001E1B2A" w:rsidP="001E1B2A">
      <w:r w:rsidRPr="001E1B2A">
        <w:rPr>
          <w:noProof/>
        </w:rPr>
        <w:drawing>
          <wp:inline distT="0" distB="0" distL="0" distR="0" wp14:anchorId="7FA970AB" wp14:editId="1B3577F0">
            <wp:extent cx="5695950" cy="5133975"/>
            <wp:effectExtent l="0" t="0" r="0" b="9525"/>
            <wp:docPr id="81735371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950" cy="513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7306E8" w14:textId="77777777" w:rsidR="00B45C1A" w:rsidRDefault="00B45C1A" w:rsidP="0025103C"/>
    <w:p w14:paraId="6CBDFE09" w14:textId="77777777" w:rsidR="00663383" w:rsidRDefault="00663383" w:rsidP="0025103C"/>
    <w:p w14:paraId="35C55328" w14:textId="77777777" w:rsidR="00663383" w:rsidRDefault="00663383" w:rsidP="0025103C"/>
    <w:p w14:paraId="2DF636D9" w14:textId="77777777" w:rsidR="001E1B2A" w:rsidRDefault="001E1B2A" w:rsidP="0025103C"/>
    <w:p w14:paraId="59012F7B" w14:textId="77777777" w:rsidR="001E1B2A" w:rsidRDefault="001E1B2A" w:rsidP="0025103C"/>
    <w:p w14:paraId="6CA99708" w14:textId="77777777" w:rsidR="001E1B2A" w:rsidRDefault="001E1B2A" w:rsidP="0025103C"/>
    <w:p w14:paraId="35E4A295" w14:textId="77777777" w:rsidR="001E1B2A" w:rsidRDefault="001E1B2A" w:rsidP="0025103C"/>
    <w:p w14:paraId="28C4B247" w14:textId="77777777" w:rsidR="001E1B2A" w:rsidRDefault="001E1B2A" w:rsidP="0025103C"/>
    <w:p w14:paraId="747D4165" w14:textId="77777777" w:rsidR="001E1B2A" w:rsidRDefault="001E1B2A" w:rsidP="0025103C"/>
    <w:p w14:paraId="0EA63314" w14:textId="77777777" w:rsidR="001E1B2A" w:rsidRDefault="001E1B2A" w:rsidP="0025103C"/>
    <w:p w14:paraId="06961261" w14:textId="77777777" w:rsidR="001E1B2A" w:rsidRDefault="001E1B2A" w:rsidP="0025103C"/>
    <w:p w14:paraId="63A31132" w14:textId="77777777" w:rsidR="001E1B2A" w:rsidRDefault="001E1B2A" w:rsidP="0025103C"/>
    <w:p w14:paraId="03E339AA" w14:textId="4FC78EFD" w:rsidR="0090363E" w:rsidRDefault="00AD4732" w:rsidP="0025103C">
      <w:r w:rsidRPr="00AD4732">
        <w:lastRenderedPageBreak/>
        <w:t xml:space="preserve">You will receive a verification code at your email address. Please enter the code into the verification box and click </w:t>
      </w:r>
      <w:r w:rsidRPr="001E1B2A">
        <w:rPr>
          <w:b/>
          <w:bCs/>
        </w:rPr>
        <w:t>"Verify code"</w:t>
      </w:r>
      <w:r w:rsidRPr="00AD4732">
        <w:t xml:space="preserve"> to proceed.</w:t>
      </w:r>
    </w:p>
    <w:p w14:paraId="36C6A37E" w14:textId="77777777" w:rsidR="00AD4732" w:rsidRPr="00AD4732" w:rsidRDefault="00AD4732" w:rsidP="0025103C"/>
    <w:p w14:paraId="37DC1BD8" w14:textId="14B24B9D" w:rsidR="001E1B2A" w:rsidRPr="001E1B2A" w:rsidRDefault="00EB4023" w:rsidP="001E1B2A">
      <w:r>
        <w:rPr>
          <w:noProof/>
        </w:rPr>
        <w:drawing>
          <wp:inline distT="0" distB="0" distL="0" distR="0" wp14:anchorId="084E793D" wp14:editId="3C0E8933">
            <wp:extent cx="5876925" cy="5505450"/>
            <wp:effectExtent l="0" t="0" r="9525" b="0"/>
            <wp:docPr id="1830240524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6925" cy="550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923B50" w14:textId="1AFE67E0" w:rsidR="0090363E" w:rsidRDefault="0090363E" w:rsidP="0025103C"/>
    <w:p w14:paraId="3B044ADE" w14:textId="77777777" w:rsidR="0090363E" w:rsidRDefault="0090363E" w:rsidP="0025103C"/>
    <w:p w14:paraId="075ACF5B" w14:textId="77777777" w:rsidR="0090363E" w:rsidRDefault="0090363E" w:rsidP="0025103C"/>
    <w:p w14:paraId="2133E050" w14:textId="77777777" w:rsidR="0090363E" w:rsidRDefault="0090363E" w:rsidP="0025103C"/>
    <w:p w14:paraId="1B17F286" w14:textId="77777777" w:rsidR="0090363E" w:rsidRDefault="0090363E" w:rsidP="0025103C"/>
    <w:p w14:paraId="5689CA09" w14:textId="77777777" w:rsidR="0090363E" w:rsidRDefault="0090363E" w:rsidP="0025103C"/>
    <w:p w14:paraId="70562B30" w14:textId="77777777" w:rsidR="0090363E" w:rsidRDefault="0090363E" w:rsidP="0025103C"/>
    <w:p w14:paraId="56E2F86D" w14:textId="77777777" w:rsidR="0090363E" w:rsidRDefault="0090363E" w:rsidP="0025103C"/>
    <w:p w14:paraId="1F4B53D4" w14:textId="77777777" w:rsidR="0090363E" w:rsidRDefault="0090363E" w:rsidP="0025103C"/>
    <w:p w14:paraId="7FCF5E33" w14:textId="77777777" w:rsidR="005815BE" w:rsidRDefault="005815BE" w:rsidP="0025103C"/>
    <w:p w14:paraId="0C8DAE31" w14:textId="45BB9549" w:rsidR="0090363E" w:rsidRDefault="00AD4732" w:rsidP="0025103C">
      <w:r w:rsidRPr="00AD4732">
        <w:lastRenderedPageBreak/>
        <w:t xml:space="preserve">Your email address has been successfully verified. Please click </w:t>
      </w:r>
      <w:r w:rsidRPr="001E1B2A">
        <w:rPr>
          <w:b/>
          <w:bCs/>
        </w:rPr>
        <w:t>"Continue"</w:t>
      </w:r>
      <w:r w:rsidRPr="00AD4732">
        <w:t xml:space="preserve"> to proceed.</w:t>
      </w:r>
    </w:p>
    <w:p w14:paraId="138558B9" w14:textId="77777777" w:rsidR="005815BE" w:rsidRPr="00AD4732" w:rsidRDefault="005815BE" w:rsidP="0025103C"/>
    <w:p w14:paraId="06D5691C" w14:textId="77777777" w:rsidR="00AD4732" w:rsidRDefault="00AD4732" w:rsidP="0025103C"/>
    <w:p w14:paraId="17497306" w14:textId="1B503C92" w:rsidR="001E1B2A" w:rsidRPr="001E1B2A" w:rsidRDefault="00EB4023" w:rsidP="001E1B2A">
      <w:r>
        <w:rPr>
          <w:noProof/>
        </w:rPr>
        <w:drawing>
          <wp:inline distT="0" distB="0" distL="0" distR="0" wp14:anchorId="65297A59" wp14:editId="1D92944E">
            <wp:extent cx="5534025" cy="5572125"/>
            <wp:effectExtent l="0" t="0" r="9525" b="9525"/>
            <wp:docPr id="1541088167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4025" cy="5572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4754DA" w14:textId="01D78BD3" w:rsidR="0090363E" w:rsidRDefault="0090363E" w:rsidP="0025103C"/>
    <w:p w14:paraId="47AFA072" w14:textId="77777777" w:rsidR="0090363E" w:rsidRDefault="0090363E" w:rsidP="0025103C"/>
    <w:p w14:paraId="7DB211BF" w14:textId="77777777" w:rsidR="00D10E76" w:rsidRDefault="00D10E76" w:rsidP="0025103C"/>
    <w:p w14:paraId="7BC89F27" w14:textId="77777777" w:rsidR="00D10E76" w:rsidRDefault="00D10E76" w:rsidP="0025103C"/>
    <w:p w14:paraId="2B7582A3" w14:textId="77777777" w:rsidR="00D10E76" w:rsidRDefault="00D10E76" w:rsidP="0025103C"/>
    <w:p w14:paraId="5CF977EC" w14:textId="77777777" w:rsidR="00D10E76" w:rsidRDefault="00D10E76" w:rsidP="0025103C"/>
    <w:p w14:paraId="1BEE8788" w14:textId="77777777" w:rsidR="00D10E76" w:rsidRDefault="00D10E76" w:rsidP="0025103C"/>
    <w:p w14:paraId="20BC0BAA" w14:textId="77777777" w:rsidR="00D10E76" w:rsidRDefault="00D10E76" w:rsidP="0025103C"/>
    <w:p w14:paraId="12E1D117" w14:textId="77777777" w:rsidR="00D10E76" w:rsidRDefault="00D10E76" w:rsidP="0025103C"/>
    <w:p w14:paraId="2E17E40C" w14:textId="77777777" w:rsidR="00D10E76" w:rsidRDefault="00D10E76" w:rsidP="0025103C"/>
    <w:p w14:paraId="0A439DAC" w14:textId="6E4D462A" w:rsidR="00D10E76" w:rsidRPr="007558D9" w:rsidRDefault="007558D9" w:rsidP="0025103C">
      <w:r w:rsidRPr="007558D9">
        <w:lastRenderedPageBreak/>
        <w:t xml:space="preserve">Please enter a new password, your given name, and surname, then click </w:t>
      </w:r>
      <w:r w:rsidRPr="003C4D21">
        <w:rPr>
          <w:b/>
          <w:bCs/>
        </w:rPr>
        <w:t>"Create"</w:t>
      </w:r>
      <w:r w:rsidRPr="007558D9">
        <w:t xml:space="preserve"> to complete the setup.</w:t>
      </w:r>
    </w:p>
    <w:p w14:paraId="3D0F0D21" w14:textId="77777777" w:rsidR="007558D9" w:rsidRDefault="007558D9" w:rsidP="0025103C"/>
    <w:p w14:paraId="10E93091" w14:textId="502EDAD0" w:rsidR="003C4D21" w:rsidRPr="003C4D21" w:rsidRDefault="00EB4023" w:rsidP="003C4D21">
      <w:r>
        <w:rPr>
          <w:noProof/>
        </w:rPr>
        <w:drawing>
          <wp:inline distT="0" distB="0" distL="0" distR="0" wp14:anchorId="5F6A5581" wp14:editId="6611B3E2">
            <wp:extent cx="5581650" cy="6858000"/>
            <wp:effectExtent l="0" t="0" r="0" b="0"/>
            <wp:docPr id="32491781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685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BFBEEC" w14:textId="3232680B" w:rsidR="0090363E" w:rsidRDefault="0090363E" w:rsidP="0025103C"/>
    <w:p w14:paraId="04C27525" w14:textId="77777777" w:rsidR="0090363E" w:rsidRDefault="0090363E" w:rsidP="0025103C"/>
    <w:p w14:paraId="3B2E95DD" w14:textId="77777777" w:rsidR="006149FF" w:rsidRDefault="006149FF" w:rsidP="0025103C"/>
    <w:p w14:paraId="47275949" w14:textId="77777777" w:rsidR="00663383" w:rsidRDefault="00663383" w:rsidP="0025103C"/>
    <w:p w14:paraId="0AF4DDC5" w14:textId="2EC8A717" w:rsidR="007C7BF4" w:rsidRPr="007558D9" w:rsidRDefault="007558D9" w:rsidP="0025103C">
      <w:r w:rsidRPr="007558D9">
        <w:lastRenderedPageBreak/>
        <w:t xml:space="preserve">You will see the below </w:t>
      </w:r>
      <w:r w:rsidR="00A16DAE">
        <w:t xml:space="preserve">screen </w:t>
      </w:r>
      <w:r w:rsidRPr="007558D9">
        <w:t xml:space="preserve">with Multi-Factor Authentication (MFA) options. You can choose </w:t>
      </w:r>
      <w:r w:rsidR="00A16DAE">
        <w:t xml:space="preserve">your preferred method: </w:t>
      </w:r>
      <w:r w:rsidRPr="007558D9">
        <w:t>Phone, Email, or Authenticator.</w:t>
      </w:r>
      <w:r w:rsidR="00A16DAE">
        <w:t xml:space="preserve"> Select the option that works best for you.</w:t>
      </w:r>
    </w:p>
    <w:p w14:paraId="5217C7EB" w14:textId="77777777" w:rsidR="007558D9" w:rsidRPr="007558D9" w:rsidRDefault="007558D9" w:rsidP="0025103C"/>
    <w:p w14:paraId="001C795E" w14:textId="7D7AB3BD" w:rsidR="003C4D21" w:rsidRPr="003C4D21" w:rsidRDefault="003C4D21" w:rsidP="003C4D21">
      <w:r w:rsidRPr="003C4D21">
        <w:rPr>
          <w:noProof/>
        </w:rPr>
        <w:drawing>
          <wp:inline distT="0" distB="0" distL="0" distR="0" wp14:anchorId="55D5A4B4" wp14:editId="5035A409">
            <wp:extent cx="5657850" cy="5086350"/>
            <wp:effectExtent l="0" t="0" r="0" b="0"/>
            <wp:docPr id="858399851" name="Picture 4" descr="A screenshot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8399851" name="Picture 4" descr="A screenshot of a computer screen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508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14388A" w14:textId="64DBAAF5" w:rsidR="009A3CBA" w:rsidRDefault="009A3CBA" w:rsidP="0025103C"/>
    <w:p w14:paraId="713A734C" w14:textId="77777777" w:rsidR="007C7BF4" w:rsidRDefault="007C7BF4" w:rsidP="009A3CBA"/>
    <w:p w14:paraId="68F8E82D" w14:textId="77777777" w:rsidR="007C7BF4" w:rsidRDefault="007C7BF4" w:rsidP="009A3CBA"/>
    <w:p w14:paraId="2121FB7B" w14:textId="77777777" w:rsidR="007C7BF4" w:rsidRDefault="007C7BF4" w:rsidP="009A3CBA"/>
    <w:p w14:paraId="7728987F" w14:textId="77777777" w:rsidR="007C7BF4" w:rsidRDefault="007C7BF4" w:rsidP="009A3CBA"/>
    <w:p w14:paraId="27432D13" w14:textId="77777777" w:rsidR="007C7BF4" w:rsidRDefault="007C7BF4" w:rsidP="009A3CBA"/>
    <w:p w14:paraId="3FF8EF75" w14:textId="77777777" w:rsidR="007C7BF4" w:rsidRDefault="007C7BF4" w:rsidP="009A3CBA"/>
    <w:p w14:paraId="4DA16B1A" w14:textId="77777777" w:rsidR="007C7BF4" w:rsidRDefault="007C7BF4" w:rsidP="009A3CBA"/>
    <w:p w14:paraId="63C70B38" w14:textId="77777777" w:rsidR="007C7BF4" w:rsidRDefault="007C7BF4" w:rsidP="009A3CBA"/>
    <w:p w14:paraId="1DB88873" w14:textId="77777777" w:rsidR="007C7BF4" w:rsidRDefault="007C7BF4" w:rsidP="009A3CBA"/>
    <w:p w14:paraId="7122A5A0" w14:textId="77777777" w:rsidR="007C7BF4" w:rsidRDefault="007C7BF4" w:rsidP="009A3CBA"/>
    <w:p w14:paraId="0884AC89" w14:textId="77777777" w:rsidR="003C4D21" w:rsidRDefault="003C4D21" w:rsidP="009A3CBA"/>
    <w:p w14:paraId="2D214AB4" w14:textId="5D8F2012" w:rsidR="007C7BF4" w:rsidRDefault="007144ED" w:rsidP="00663383">
      <w:pPr>
        <w:pStyle w:val="Heading1"/>
      </w:pPr>
      <w:bookmarkStart w:id="14" w:name="_Toc209099524"/>
      <w:r>
        <w:lastRenderedPageBreak/>
        <w:t>4</w:t>
      </w:r>
      <w:r w:rsidR="00663383">
        <w:tab/>
      </w:r>
      <w:r w:rsidR="00ED7E8A">
        <w:t>U</w:t>
      </w:r>
      <w:r w:rsidR="007C7BF4">
        <w:t xml:space="preserve">sing </w:t>
      </w:r>
      <w:r w:rsidR="00ED7E8A">
        <w:t>Y</w:t>
      </w:r>
      <w:r w:rsidR="007C7BF4">
        <w:t xml:space="preserve">our </w:t>
      </w:r>
      <w:r w:rsidR="00ED7E8A">
        <w:t>Mobile P</w:t>
      </w:r>
      <w:r w:rsidR="007C7BF4">
        <w:t xml:space="preserve">hone </w:t>
      </w:r>
      <w:r w:rsidR="00ED7E8A">
        <w:t>for MFA</w:t>
      </w:r>
      <w:bookmarkEnd w:id="14"/>
    </w:p>
    <w:p w14:paraId="3D59FFEA" w14:textId="77777777" w:rsidR="007C7BF4" w:rsidRPr="007C7BF4" w:rsidRDefault="007C7BF4" w:rsidP="007C7BF4"/>
    <w:p w14:paraId="0FCE80D9" w14:textId="71B2A932" w:rsidR="009A3CBA" w:rsidRPr="007558D9" w:rsidRDefault="007558D9" w:rsidP="009A3CBA">
      <w:r w:rsidRPr="007558D9">
        <w:t xml:space="preserve">If you prefer to use your phone, please select the "Phone" option as shown below and click </w:t>
      </w:r>
      <w:r w:rsidRPr="003C4D21">
        <w:rPr>
          <w:b/>
          <w:bCs/>
        </w:rPr>
        <w:t xml:space="preserve">"Continue" </w:t>
      </w:r>
      <w:r w:rsidRPr="007558D9">
        <w:t>to proceed.</w:t>
      </w:r>
    </w:p>
    <w:p w14:paraId="1A70A1F5" w14:textId="77777777" w:rsidR="007558D9" w:rsidRDefault="007558D9" w:rsidP="009A3CBA"/>
    <w:p w14:paraId="7A683AFC" w14:textId="486746BE" w:rsidR="003C4D21" w:rsidRPr="003C4D21" w:rsidRDefault="003C4D21" w:rsidP="003C4D21">
      <w:r w:rsidRPr="003C4D21">
        <w:rPr>
          <w:noProof/>
        </w:rPr>
        <w:drawing>
          <wp:inline distT="0" distB="0" distL="0" distR="0" wp14:anchorId="5AFB6BED" wp14:editId="248F76E3">
            <wp:extent cx="5657850" cy="5086350"/>
            <wp:effectExtent l="0" t="0" r="0" b="0"/>
            <wp:docPr id="81379471" name="Picture 6" descr="A screenshot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379471" name="Picture 6" descr="A screenshot of a computer screen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508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12E867" w14:textId="34E2BFD7" w:rsidR="009A3CBA" w:rsidRDefault="009A3CBA" w:rsidP="009A3CBA"/>
    <w:p w14:paraId="63997970" w14:textId="77777777" w:rsidR="006149FF" w:rsidRDefault="006149FF" w:rsidP="009A3CBA"/>
    <w:p w14:paraId="28635290" w14:textId="77777777" w:rsidR="006149FF" w:rsidRDefault="006149FF" w:rsidP="009A3CBA"/>
    <w:p w14:paraId="497F6C93" w14:textId="77777777" w:rsidR="006149FF" w:rsidRDefault="006149FF" w:rsidP="009A3CBA"/>
    <w:p w14:paraId="7F62CB87" w14:textId="77777777" w:rsidR="006149FF" w:rsidRDefault="006149FF" w:rsidP="009A3CBA"/>
    <w:p w14:paraId="4FCDE3E0" w14:textId="77777777" w:rsidR="006149FF" w:rsidRDefault="006149FF" w:rsidP="009A3CBA"/>
    <w:p w14:paraId="65D2C0FC" w14:textId="77777777" w:rsidR="006149FF" w:rsidRDefault="006149FF" w:rsidP="009A3CBA"/>
    <w:p w14:paraId="3876CCC2" w14:textId="77777777" w:rsidR="00ED7E8A" w:rsidRDefault="00ED7E8A" w:rsidP="009A3CBA"/>
    <w:p w14:paraId="686076A2" w14:textId="77777777" w:rsidR="005815BE" w:rsidRDefault="005815BE" w:rsidP="009A3CBA"/>
    <w:p w14:paraId="4A72F6C4" w14:textId="7D134C3B" w:rsidR="006149FF" w:rsidRPr="003C4D21" w:rsidRDefault="007558D9" w:rsidP="009A3CBA">
      <w:pPr>
        <w:rPr>
          <w:b/>
          <w:bCs/>
        </w:rPr>
      </w:pPr>
      <w:r w:rsidRPr="007558D9">
        <w:lastRenderedPageBreak/>
        <w:t xml:space="preserve">You will have the option to either receive a code or a phone call on your mobile device. If you choose to receive a code, please enter your phone number in the box below and click </w:t>
      </w:r>
      <w:r w:rsidRPr="003C4D21">
        <w:rPr>
          <w:b/>
          <w:bCs/>
        </w:rPr>
        <w:t>"Send Code."</w:t>
      </w:r>
    </w:p>
    <w:p w14:paraId="1B7FF563" w14:textId="77777777" w:rsidR="006149FF" w:rsidRDefault="006149FF" w:rsidP="009A3CBA"/>
    <w:p w14:paraId="1F64BD74" w14:textId="3B9BD6BF" w:rsidR="003C4D21" w:rsidRPr="003C4D21" w:rsidRDefault="003C4D21" w:rsidP="003C4D21">
      <w:r w:rsidRPr="003C4D21">
        <w:rPr>
          <w:noProof/>
        </w:rPr>
        <w:drawing>
          <wp:inline distT="0" distB="0" distL="0" distR="0" wp14:anchorId="193EF5B4" wp14:editId="05F9C8C8">
            <wp:extent cx="5781675" cy="5019675"/>
            <wp:effectExtent l="0" t="0" r="9525" b="9525"/>
            <wp:docPr id="1416451773" name="Picture 8" descr="A screenshot of a login form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6451773" name="Picture 8" descr="A screenshot of a login form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1675" cy="5019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1D72A5" w14:textId="2ED0BAA8" w:rsidR="007116A2" w:rsidRDefault="007116A2" w:rsidP="0025103C"/>
    <w:p w14:paraId="20876128" w14:textId="77777777" w:rsidR="006149FF" w:rsidRDefault="006149FF" w:rsidP="009A3CBA"/>
    <w:p w14:paraId="1417A6CC" w14:textId="77777777" w:rsidR="006149FF" w:rsidRDefault="006149FF" w:rsidP="009A3CBA"/>
    <w:p w14:paraId="7D412743" w14:textId="77777777" w:rsidR="006149FF" w:rsidRDefault="006149FF" w:rsidP="009A3CBA"/>
    <w:p w14:paraId="698A2042" w14:textId="77777777" w:rsidR="006149FF" w:rsidRDefault="006149FF" w:rsidP="009A3CBA"/>
    <w:p w14:paraId="0BAF3429" w14:textId="77777777" w:rsidR="006149FF" w:rsidRDefault="006149FF" w:rsidP="009A3CBA"/>
    <w:p w14:paraId="0D2B6EE1" w14:textId="77777777" w:rsidR="006149FF" w:rsidRDefault="006149FF" w:rsidP="009A3CBA"/>
    <w:p w14:paraId="59260103" w14:textId="77777777" w:rsidR="006149FF" w:rsidRDefault="006149FF" w:rsidP="009A3CBA"/>
    <w:p w14:paraId="36B84BED" w14:textId="77777777" w:rsidR="006149FF" w:rsidRDefault="006149FF" w:rsidP="009A3CBA"/>
    <w:p w14:paraId="2104DE81" w14:textId="77777777" w:rsidR="006149FF" w:rsidRDefault="006149FF" w:rsidP="009A3CBA"/>
    <w:p w14:paraId="7C5C9BDA" w14:textId="77777777" w:rsidR="006149FF" w:rsidRDefault="006149FF" w:rsidP="009A3CBA"/>
    <w:p w14:paraId="30BFFA12" w14:textId="13FFED33" w:rsidR="00FF7BD8" w:rsidRDefault="007558D9" w:rsidP="009A3CBA">
      <w:r w:rsidRPr="007558D9">
        <w:lastRenderedPageBreak/>
        <w:t xml:space="preserve">A 6-digit verification code </w:t>
      </w:r>
      <w:r w:rsidR="00A16DAE">
        <w:t>will be</w:t>
      </w:r>
      <w:r w:rsidRPr="007558D9">
        <w:t xml:space="preserve"> sent to your mobile phone.</w:t>
      </w:r>
      <w:r>
        <w:t xml:space="preserve"> </w:t>
      </w:r>
      <w:r w:rsidRPr="007558D9">
        <w:t>Please enter the code in the box below and click </w:t>
      </w:r>
      <w:r w:rsidR="003C4D21">
        <w:t>“</w:t>
      </w:r>
      <w:r w:rsidRPr="007558D9">
        <w:rPr>
          <w:b/>
          <w:bCs/>
        </w:rPr>
        <w:t xml:space="preserve">Verify </w:t>
      </w:r>
      <w:r w:rsidR="00A16DAE" w:rsidRPr="007558D9">
        <w:rPr>
          <w:b/>
          <w:bCs/>
        </w:rPr>
        <w:t>Code</w:t>
      </w:r>
      <w:r w:rsidR="003C4D21">
        <w:rPr>
          <w:b/>
          <w:bCs/>
        </w:rPr>
        <w:t>”</w:t>
      </w:r>
      <w:r w:rsidR="00A16DAE" w:rsidRPr="007558D9">
        <w:t>. Once</w:t>
      </w:r>
      <w:r w:rsidRPr="007558D9">
        <w:t xml:space="preserve"> verified, you’ll be successfully logged in.</w:t>
      </w:r>
    </w:p>
    <w:p w14:paraId="773A1F95" w14:textId="77777777" w:rsidR="007558D9" w:rsidRDefault="007558D9" w:rsidP="009A3CBA"/>
    <w:p w14:paraId="7556F961" w14:textId="25A13CEA" w:rsidR="003C4D21" w:rsidRPr="003C4D21" w:rsidRDefault="003C4D21" w:rsidP="003C4D21">
      <w:r w:rsidRPr="003C4D21">
        <w:rPr>
          <w:noProof/>
        </w:rPr>
        <w:drawing>
          <wp:inline distT="0" distB="0" distL="0" distR="0" wp14:anchorId="2397103F" wp14:editId="36E9BF60">
            <wp:extent cx="5695950" cy="4314825"/>
            <wp:effectExtent l="0" t="0" r="0" b="9525"/>
            <wp:docPr id="513110886" name="Picture 10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3110886" name="Picture 10" descr="A screenshot of a computer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950" cy="431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B6B6D3" w14:textId="5C3B757F" w:rsidR="00FF7BD8" w:rsidRDefault="00FF7BD8" w:rsidP="009A3CBA"/>
    <w:p w14:paraId="533B3F3F" w14:textId="77777777" w:rsidR="000A7D6F" w:rsidRDefault="000A7D6F" w:rsidP="0025103C"/>
    <w:p w14:paraId="5CAEE2ED" w14:textId="77777777" w:rsidR="000A7D6F" w:rsidRDefault="000A7D6F" w:rsidP="0025103C"/>
    <w:p w14:paraId="2BA2ADE0" w14:textId="77777777" w:rsidR="000A7D6F" w:rsidRDefault="000A7D6F" w:rsidP="0025103C"/>
    <w:p w14:paraId="4CB455C2" w14:textId="77777777" w:rsidR="000A7D6F" w:rsidRDefault="000A7D6F" w:rsidP="0025103C"/>
    <w:p w14:paraId="79DBAC49" w14:textId="77777777" w:rsidR="000A7D6F" w:rsidRDefault="000A7D6F" w:rsidP="0025103C"/>
    <w:p w14:paraId="2CF9E919" w14:textId="77777777" w:rsidR="000A7D6F" w:rsidRDefault="000A7D6F" w:rsidP="0025103C"/>
    <w:p w14:paraId="0C527773" w14:textId="77777777" w:rsidR="000A7D6F" w:rsidRDefault="000A7D6F" w:rsidP="0025103C"/>
    <w:p w14:paraId="3CB7A08C" w14:textId="77777777" w:rsidR="000A7D6F" w:rsidRDefault="000A7D6F" w:rsidP="0025103C"/>
    <w:p w14:paraId="1747DEF2" w14:textId="77777777" w:rsidR="000A7D6F" w:rsidRDefault="000A7D6F" w:rsidP="0025103C"/>
    <w:p w14:paraId="2EE3C823" w14:textId="77777777" w:rsidR="003C4D21" w:rsidRDefault="003C4D21" w:rsidP="0025103C"/>
    <w:p w14:paraId="528E6739" w14:textId="77777777" w:rsidR="003C4D21" w:rsidRDefault="003C4D21" w:rsidP="0025103C"/>
    <w:p w14:paraId="6F02D837" w14:textId="77777777" w:rsidR="003C4D21" w:rsidRDefault="003C4D21" w:rsidP="0025103C"/>
    <w:p w14:paraId="7FDBE70C" w14:textId="77777777" w:rsidR="003C4D21" w:rsidRDefault="003C4D21" w:rsidP="0025103C"/>
    <w:p w14:paraId="5DC50CBD" w14:textId="428C5CB7" w:rsidR="0090363E" w:rsidRDefault="007144ED" w:rsidP="0025103C">
      <w:r>
        <w:lastRenderedPageBreak/>
        <w:t>I</w:t>
      </w:r>
      <w:r w:rsidR="007558D9" w:rsidRPr="007558D9">
        <w:t>f you’d prefer to verify your identity by phone</w:t>
      </w:r>
      <w:r w:rsidR="007558D9">
        <w:t xml:space="preserve"> call</w:t>
      </w:r>
      <w:r w:rsidR="007558D9" w:rsidRPr="007558D9">
        <w:t>, click </w:t>
      </w:r>
      <w:r w:rsidR="003C4D21">
        <w:t>“</w:t>
      </w:r>
      <w:r w:rsidR="007558D9" w:rsidRPr="007558D9">
        <w:rPr>
          <w:b/>
          <w:bCs/>
        </w:rPr>
        <w:t xml:space="preserve">Call </w:t>
      </w:r>
      <w:r w:rsidR="00A16DAE" w:rsidRPr="007558D9">
        <w:rPr>
          <w:b/>
          <w:bCs/>
        </w:rPr>
        <w:t>Me</w:t>
      </w:r>
      <w:r w:rsidR="003C4D21">
        <w:rPr>
          <w:b/>
          <w:bCs/>
        </w:rPr>
        <w:t>”</w:t>
      </w:r>
      <w:r w:rsidR="00A16DAE" w:rsidRPr="007558D9">
        <w:t>. Microsoft</w:t>
      </w:r>
      <w:r w:rsidR="007558D9" w:rsidRPr="007558D9">
        <w:t xml:space="preserve"> will call you</w:t>
      </w:r>
      <w:r w:rsidR="000A7D6F">
        <w:t xml:space="preserve"> </w:t>
      </w:r>
      <w:r w:rsidR="007558D9" w:rsidRPr="007558D9">
        <w:t xml:space="preserve">and ask you to press a specific </w:t>
      </w:r>
      <w:r w:rsidR="00A16DAE" w:rsidRPr="007558D9">
        <w:t>key. Once</w:t>
      </w:r>
      <w:r w:rsidR="007558D9" w:rsidRPr="007558D9">
        <w:t xml:space="preserve"> you </w:t>
      </w:r>
      <w:r w:rsidR="007558D9">
        <w:t>press the key</w:t>
      </w:r>
      <w:r w:rsidR="007558D9" w:rsidRPr="007558D9">
        <w:t>, you’ll be logged in automatically.</w:t>
      </w:r>
    </w:p>
    <w:p w14:paraId="3B94B7F6" w14:textId="77777777" w:rsidR="000A7D6F" w:rsidRDefault="000A7D6F" w:rsidP="0025103C"/>
    <w:p w14:paraId="222A0AB1" w14:textId="2EE8E95B" w:rsidR="003C4D21" w:rsidRPr="003C4D21" w:rsidRDefault="003C4D21" w:rsidP="003C4D21">
      <w:r w:rsidRPr="003C4D21">
        <w:rPr>
          <w:noProof/>
        </w:rPr>
        <w:drawing>
          <wp:inline distT="0" distB="0" distL="0" distR="0" wp14:anchorId="6FE43DF6" wp14:editId="5EC4F74F">
            <wp:extent cx="5695950" cy="4314825"/>
            <wp:effectExtent l="0" t="0" r="0" b="9525"/>
            <wp:docPr id="1315773967" name="Picture 12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5773967" name="Picture 12" descr="A screenshot of a computer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950" cy="431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9123C7" w14:textId="1DCDAE0D" w:rsidR="0090363E" w:rsidRDefault="0090363E" w:rsidP="0025103C"/>
    <w:p w14:paraId="7C148CFE" w14:textId="77777777" w:rsidR="0090363E" w:rsidRDefault="0090363E" w:rsidP="0025103C"/>
    <w:p w14:paraId="0ED61B75" w14:textId="77777777" w:rsidR="00B45C1A" w:rsidRDefault="00B45C1A" w:rsidP="0025103C"/>
    <w:p w14:paraId="4E5ED7D7" w14:textId="7657F78C" w:rsidR="00B45C1A" w:rsidRPr="0025103C" w:rsidRDefault="00B45C1A" w:rsidP="0025103C"/>
    <w:p w14:paraId="16FF0B04" w14:textId="27C0A2BB" w:rsidR="0025103C" w:rsidRDefault="0025103C" w:rsidP="00A60175">
      <w:pPr>
        <w:rPr>
          <w:b/>
          <w:bCs/>
        </w:rPr>
      </w:pPr>
    </w:p>
    <w:p w14:paraId="7624A135" w14:textId="76496FE0" w:rsidR="0025103C" w:rsidRDefault="0025103C" w:rsidP="00A60175">
      <w:pPr>
        <w:rPr>
          <w:b/>
          <w:bCs/>
        </w:rPr>
      </w:pPr>
      <w:r>
        <w:rPr>
          <w:b/>
          <w:bCs/>
        </w:rPr>
        <w:tab/>
      </w:r>
    </w:p>
    <w:p w14:paraId="0F4D777B" w14:textId="242FB6ED" w:rsidR="006C5078" w:rsidRDefault="006C5078" w:rsidP="00A60175"/>
    <w:p w14:paraId="29ED6268" w14:textId="77777777" w:rsidR="006C5078" w:rsidRDefault="006C5078" w:rsidP="00A60175"/>
    <w:p w14:paraId="5236C413" w14:textId="77777777" w:rsidR="0025103C" w:rsidRDefault="0025103C" w:rsidP="00A60175"/>
    <w:p w14:paraId="7BFCD8B1" w14:textId="77777777" w:rsidR="0025103C" w:rsidRDefault="0025103C" w:rsidP="00A60175"/>
    <w:p w14:paraId="034C2D64" w14:textId="002D988F" w:rsidR="0025103C" w:rsidRDefault="0025103C" w:rsidP="00A60175"/>
    <w:p w14:paraId="762B84CB" w14:textId="77777777" w:rsidR="0025103C" w:rsidRDefault="0025103C" w:rsidP="00A60175"/>
    <w:p w14:paraId="4F470CBB" w14:textId="70424FE8" w:rsidR="0025103C" w:rsidRDefault="0025103C" w:rsidP="00A60175"/>
    <w:p w14:paraId="5EC624A7" w14:textId="59F65264" w:rsidR="00FB678D" w:rsidRDefault="007144ED" w:rsidP="00663383">
      <w:pPr>
        <w:pStyle w:val="Heading1"/>
      </w:pPr>
      <w:bookmarkStart w:id="15" w:name="_Toc209099525"/>
      <w:r>
        <w:lastRenderedPageBreak/>
        <w:t>5</w:t>
      </w:r>
      <w:r w:rsidR="00663383">
        <w:tab/>
      </w:r>
      <w:r w:rsidR="006907DE">
        <w:t>M</w:t>
      </w:r>
      <w:r w:rsidR="00ED7E8A">
        <w:t>FA via E</w:t>
      </w:r>
      <w:r w:rsidR="006907DE">
        <w:t>mail</w:t>
      </w:r>
      <w:bookmarkEnd w:id="15"/>
      <w:r w:rsidR="006907DE">
        <w:t xml:space="preserve"> </w:t>
      </w:r>
    </w:p>
    <w:p w14:paraId="3D33C027" w14:textId="761608B8" w:rsidR="006C5078" w:rsidRDefault="006C5078" w:rsidP="00A60175"/>
    <w:p w14:paraId="26D2864F" w14:textId="50E6B49A" w:rsidR="00223D1C" w:rsidRDefault="00427F66" w:rsidP="00FB678D">
      <w:r w:rsidRPr="00427F66">
        <w:t>If you prefer to verify using your email address, please select </w:t>
      </w:r>
      <w:r w:rsidR="00EA1D86">
        <w:t>“</w:t>
      </w:r>
      <w:r w:rsidRPr="00427F66">
        <w:rPr>
          <w:b/>
          <w:bCs/>
        </w:rPr>
        <w:t>Email</w:t>
      </w:r>
      <w:r w:rsidR="00EA1D86">
        <w:rPr>
          <w:b/>
          <w:bCs/>
        </w:rPr>
        <w:t>”</w:t>
      </w:r>
      <w:r w:rsidRPr="00427F66">
        <w:t> and click </w:t>
      </w:r>
      <w:r w:rsidR="00EA1D86">
        <w:t>“</w:t>
      </w:r>
      <w:r w:rsidRPr="00427F66">
        <w:rPr>
          <w:b/>
          <w:bCs/>
        </w:rPr>
        <w:t>Continue</w:t>
      </w:r>
      <w:r w:rsidR="00EA1D86">
        <w:rPr>
          <w:b/>
          <w:bCs/>
        </w:rPr>
        <w:t>”</w:t>
      </w:r>
      <w:r w:rsidRPr="00427F66">
        <w:t>.</w:t>
      </w:r>
    </w:p>
    <w:p w14:paraId="0A2386F8" w14:textId="77777777" w:rsidR="00427F66" w:rsidRPr="00FB678D" w:rsidRDefault="00427F66" w:rsidP="00FB678D"/>
    <w:p w14:paraId="1A961BBA" w14:textId="54D534F8" w:rsidR="003C4D21" w:rsidRPr="003C4D21" w:rsidRDefault="003C4D21" w:rsidP="003C4D21">
      <w:r w:rsidRPr="003C4D21">
        <w:rPr>
          <w:noProof/>
        </w:rPr>
        <w:drawing>
          <wp:inline distT="0" distB="0" distL="0" distR="0" wp14:anchorId="0727BD4E" wp14:editId="683A6850">
            <wp:extent cx="5543550" cy="4962525"/>
            <wp:effectExtent l="0" t="0" r="0" b="9525"/>
            <wp:docPr id="1157413802" name="Picture 14" descr="A screenshot of a login form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7413802" name="Picture 14" descr="A screenshot of a login form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3550" cy="496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931DA0" w14:textId="455087C9" w:rsidR="00FB678D" w:rsidRDefault="00FB678D" w:rsidP="00A60175"/>
    <w:p w14:paraId="6BA75551" w14:textId="77777777" w:rsidR="00223D1C" w:rsidRDefault="00223D1C" w:rsidP="00FB678D"/>
    <w:p w14:paraId="5636E14A" w14:textId="77777777" w:rsidR="00E41AF4" w:rsidRDefault="00E41AF4" w:rsidP="00FB678D"/>
    <w:p w14:paraId="3EE48B66" w14:textId="77777777" w:rsidR="00427F66" w:rsidRDefault="00427F66" w:rsidP="00427F66"/>
    <w:p w14:paraId="72D13C5E" w14:textId="77777777" w:rsidR="00427F66" w:rsidRDefault="00427F66" w:rsidP="00427F66"/>
    <w:p w14:paraId="5D4AC28C" w14:textId="77777777" w:rsidR="00427F66" w:rsidRDefault="00427F66" w:rsidP="00427F66"/>
    <w:p w14:paraId="2BB9107C" w14:textId="77777777" w:rsidR="00427F66" w:rsidRDefault="00427F66" w:rsidP="00427F66"/>
    <w:p w14:paraId="022E5D1E" w14:textId="77777777" w:rsidR="00427F66" w:rsidRDefault="00427F66" w:rsidP="00427F66"/>
    <w:p w14:paraId="5409CA33" w14:textId="77777777" w:rsidR="00427F66" w:rsidRDefault="00427F66" w:rsidP="00427F66"/>
    <w:p w14:paraId="7A4DFBCF" w14:textId="77777777" w:rsidR="000A7D6F" w:rsidRDefault="000A7D6F" w:rsidP="00427F66"/>
    <w:p w14:paraId="71C4A887" w14:textId="77777777" w:rsidR="00CD543A" w:rsidRDefault="00CD543A" w:rsidP="00FB678D"/>
    <w:p w14:paraId="3FF03E7E" w14:textId="7E9A4E1F" w:rsidR="00CD543A" w:rsidRDefault="00427F66" w:rsidP="00FB678D">
      <w:r w:rsidRPr="00427F66">
        <w:lastRenderedPageBreak/>
        <w:t>Please enter your email address in the box below, then click </w:t>
      </w:r>
      <w:r w:rsidR="003C4D21">
        <w:t>“</w:t>
      </w:r>
      <w:r w:rsidRPr="00427F66">
        <w:rPr>
          <w:b/>
          <w:bCs/>
        </w:rPr>
        <w:t xml:space="preserve">Send </w:t>
      </w:r>
      <w:r w:rsidR="007144ED">
        <w:rPr>
          <w:b/>
          <w:bCs/>
        </w:rPr>
        <w:t>v</w:t>
      </w:r>
      <w:r w:rsidRPr="00427F66">
        <w:rPr>
          <w:b/>
          <w:bCs/>
        </w:rPr>
        <w:t xml:space="preserve">erification </w:t>
      </w:r>
      <w:r w:rsidR="007144ED">
        <w:rPr>
          <w:b/>
          <w:bCs/>
        </w:rPr>
        <w:t>c</w:t>
      </w:r>
      <w:r w:rsidRPr="00427F66">
        <w:rPr>
          <w:b/>
          <w:bCs/>
        </w:rPr>
        <w:t>ode</w:t>
      </w:r>
      <w:r w:rsidR="003C4D21">
        <w:rPr>
          <w:b/>
          <w:bCs/>
        </w:rPr>
        <w:t>”</w:t>
      </w:r>
      <w:r w:rsidRPr="00427F66">
        <w:t>.</w:t>
      </w:r>
    </w:p>
    <w:p w14:paraId="5160C134" w14:textId="77777777" w:rsidR="003C4D21" w:rsidRDefault="003C4D21" w:rsidP="00FB678D"/>
    <w:p w14:paraId="603881E8" w14:textId="1DBE8824" w:rsidR="00CD543A" w:rsidRPr="00CD543A" w:rsidRDefault="00CD543A" w:rsidP="00CD543A">
      <w:r>
        <w:rPr>
          <w:noProof/>
        </w:rPr>
        <w:drawing>
          <wp:inline distT="0" distB="0" distL="0" distR="0" wp14:anchorId="4DD95B8E" wp14:editId="4F0569F4">
            <wp:extent cx="5924550" cy="5753100"/>
            <wp:effectExtent l="0" t="0" r="0" b="0"/>
            <wp:docPr id="510217935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575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88B1DF" w14:textId="7E763568" w:rsidR="00223D1C" w:rsidRDefault="00223D1C" w:rsidP="00FB678D"/>
    <w:p w14:paraId="33E98E57" w14:textId="77777777" w:rsidR="00223D1C" w:rsidRDefault="00223D1C" w:rsidP="00FB678D"/>
    <w:p w14:paraId="7BC70F4D" w14:textId="77777777" w:rsidR="00E41AF4" w:rsidRDefault="00E41AF4" w:rsidP="00FB678D"/>
    <w:p w14:paraId="6E479420" w14:textId="77777777" w:rsidR="00E41AF4" w:rsidRDefault="00E41AF4" w:rsidP="00FB678D"/>
    <w:p w14:paraId="6A6B6151" w14:textId="77777777" w:rsidR="00E41AF4" w:rsidRDefault="00E41AF4" w:rsidP="00FB678D"/>
    <w:p w14:paraId="5F261789" w14:textId="77777777" w:rsidR="00E41AF4" w:rsidRDefault="00E41AF4" w:rsidP="00FB678D"/>
    <w:p w14:paraId="67BE5C25" w14:textId="77777777" w:rsidR="00E41AF4" w:rsidRDefault="00E41AF4" w:rsidP="00FB678D"/>
    <w:p w14:paraId="4F151E18" w14:textId="77777777" w:rsidR="00E41AF4" w:rsidRDefault="00E41AF4" w:rsidP="00FB678D"/>
    <w:p w14:paraId="722C92D5" w14:textId="77777777" w:rsidR="00E41AF4" w:rsidRDefault="00E41AF4" w:rsidP="00FB678D"/>
    <w:p w14:paraId="203625D8" w14:textId="77777777" w:rsidR="00E41AF4" w:rsidRDefault="00E41AF4" w:rsidP="00FB678D"/>
    <w:p w14:paraId="0BB35B07" w14:textId="54387C71" w:rsidR="00E41AF4" w:rsidRDefault="00427F66" w:rsidP="00FB678D">
      <w:r w:rsidRPr="00427F66">
        <w:lastRenderedPageBreak/>
        <w:t>You will receive a verification code in your inbox.</w:t>
      </w:r>
      <w:r w:rsidRPr="00427F66">
        <w:br/>
        <w:t>Copy the code, paste it into the </w:t>
      </w:r>
      <w:r w:rsidRPr="007144ED">
        <w:t>Verification </w:t>
      </w:r>
      <w:r w:rsidR="007144ED" w:rsidRPr="007144ED">
        <w:t>code</w:t>
      </w:r>
      <w:r w:rsidR="007144ED">
        <w:t xml:space="preserve"> </w:t>
      </w:r>
      <w:r w:rsidRPr="00427F66">
        <w:t>box below, and click </w:t>
      </w:r>
      <w:r w:rsidR="003C4D21">
        <w:t>“</w:t>
      </w:r>
      <w:r w:rsidRPr="00427F66">
        <w:rPr>
          <w:b/>
          <w:bCs/>
        </w:rPr>
        <w:t>Verify Code</w:t>
      </w:r>
      <w:r w:rsidR="003C4D21">
        <w:rPr>
          <w:b/>
          <w:bCs/>
        </w:rPr>
        <w:t>”</w:t>
      </w:r>
      <w:r w:rsidRPr="00427F66">
        <w:t> to continue.</w:t>
      </w:r>
    </w:p>
    <w:p w14:paraId="06263798" w14:textId="77777777" w:rsidR="003C4D21" w:rsidRDefault="003C4D21" w:rsidP="00FB678D"/>
    <w:p w14:paraId="276BDCB3" w14:textId="77777777" w:rsidR="00427F66" w:rsidRDefault="00427F66" w:rsidP="00FB678D"/>
    <w:p w14:paraId="3CECBBC7" w14:textId="7C73C8CA" w:rsidR="00CD543A" w:rsidRPr="00CD543A" w:rsidRDefault="00CD543A" w:rsidP="00CD543A">
      <w:r>
        <w:rPr>
          <w:noProof/>
        </w:rPr>
        <w:drawing>
          <wp:inline distT="0" distB="0" distL="0" distR="0" wp14:anchorId="3269401B" wp14:editId="185127E2">
            <wp:extent cx="5724525" cy="6734175"/>
            <wp:effectExtent l="0" t="0" r="9525" b="9525"/>
            <wp:docPr id="1961381529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673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716035" w14:textId="00B4001D" w:rsidR="00223D1C" w:rsidRDefault="00223D1C" w:rsidP="00FB678D"/>
    <w:p w14:paraId="42C16A02" w14:textId="77777777" w:rsidR="00427F66" w:rsidRDefault="00427F66" w:rsidP="00427F66"/>
    <w:p w14:paraId="2F71BFEA" w14:textId="77777777" w:rsidR="00427F66" w:rsidRDefault="00427F66" w:rsidP="00427F66"/>
    <w:p w14:paraId="53BA4E78" w14:textId="77777777" w:rsidR="00427F66" w:rsidRDefault="00427F66" w:rsidP="00427F66"/>
    <w:p w14:paraId="4D10AD5F" w14:textId="77777777" w:rsidR="00C42DC4" w:rsidRDefault="00C42DC4" w:rsidP="00427F66"/>
    <w:p w14:paraId="61AFE40B" w14:textId="12292C85" w:rsidR="00427F66" w:rsidRDefault="00427F66" w:rsidP="00427F66">
      <w:r w:rsidRPr="00427F66">
        <w:lastRenderedPageBreak/>
        <w:t>Once your email address is verified, click </w:t>
      </w:r>
      <w:r w:rsidR="00CD543A">
        <w:t>“</w:t>
      </w:r>
      <w:r w:rsidRPr="00427F66">
        <w:rPr>
          <w:b/>
          <w:bCs/>
        </w:rPr>
        <w:t>Continue</w:t>
      </w:r>
      <w:r w:rsidR="00CD543A">
        <w:rPr>
          <w:b/>
          <w:bCs/>
        </w:rPr>
        <w:t>”</w:t>
      </w:r>
      <w:r w:rsidRPr="00427F66">
        <w:t> to log in to the portal.</w:t>
      </w:r>
    </w:p>
    <w:p w14:paraId="75AB009E" w14:textId="77777777" w:rsidR="00427F66" w:rsidRDefault="00427F66" w:rsidP="00427F66"/>
    <w:p w14:paraId="0905EDFA" w14:textId="77777777" w:rsidR="00223D1C" w:rsidRDefault="00223D1C" w:rsidP="00FB678D"/>
    <w:p w14:paraId="3869BE0E" w14:textId="65C08F14" w:rsidR="00223D1C" w:rsidRDefault="00CD543A" w:rsidP="00FB678D">
      <w:r>
        <w:rPr>
          <w:noProof/>
        </w:rPr>
        <w:drawing>
          <wp:inline distT="0" distB="0" distL="0" distR="0" wp14:anchorId="0C1F0F38" wp14:editId="09A6F98F">
            <wp:extent cx="5876925" cy="6029325"/>
            <wp:effectExtent l="0" t="0" r="9525" b="9525"/>
            <wp:docPr id="1769774495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6925" cy="602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D36264" w14:textId="77777777" w:rsidR="00223D1C" w:rsidRDefault="00223D1C" w:rsidP="00FB678D"/>
    <w:p w14:paraId="5C99D212" w14:textId="77777777" w:rsidR="00223D1C" w:rsidRDefault="00223D1C" w:rsidP="00FB678D"/>
    <w:p w14:paraId="3489742F" w14:textId="77777777" w:rsidR="00223D1C" w:rsidRDefault="00223D1C" w:rsidP="00FB678D"/>
    <w:p w14:paraId="5147F829" w14:textId="77777777" w:rsidR="00663383" w:rsidRDefault="00663383" w:rsidP="00663383">
      <w:pPr>
        <w:pStyle w:val="Heading1"/>
      </w:pPr>
    </w:p>
    <w:p w14:paraId="0E77982D" w14:textId="77777777" w:rsidR="00CD543A" w:rsidRDefault="00CD543A" w:rsidP="00CD543A"/>
    <w:p w14:paraId="61A28686" w14:textId="77777777" w:rsidR="00CD543A" w:rsidRPr="00CD543A" w:rsidRDefault="00CD543A" w:rsidP="00CD543A"/>
    <w:p w14:paraId="70692786" w14:textId="4FD5572C" w:rsidR="00B82095" w:rsidRDefault="007144ED" w:rsidP="00663383">
      <w:pPr>
        <w:pStyle w:val="Heading1"/>
      </w:pPr>
      <w:bookmarkStart w:id="16" w:name="_Toc209099526"/>
      <w:r>
        <w:lastRenderedPageBreak/>
        <w:t>6</w:t>
      </w:r>
      <w:r w:rsidR="00E37664">
        <w:t xml:space="preserve">    </w:t>
      </w:r>
      <w:r w:rsidR="00B82095">
        <w:t xml:space="preserve">MFA </w:t>
      </w:r>
      <w:r w:rsidR="00ED7E8A">
        <w:t>U</w:t>
      </w:r>
      <w:r w:rsidR="00B82095">
        <w:t xml:space="preserve">sing </w:t>
      </w:r>
      <w:r w:rsidR="00ED7E8A">
        <w:t xml:space="preserve">an </w:t>
      </w:r>
      <w:r w:rsidR="00B82095">
        <w:t>Authenticator</w:t>
      </w:r>
      <w:r w:rsidR="00ED7E8A">
        <w:t xml:space="preserve"> App</w:t>
      </w:r>
      <w:bookmarkEnd w:id="16"/>
    </w:p>
    <w:p w14:paraId="5F6CB008" w14:textId="77777777" w:rsidR="00B82095" w:rsidRDefault="00B82095" w:rsidP="00B82095"/>
    <w:p w14:paraId="0162E544" w14:textId="248E54FD" w:rsidR="00B82095" w:rsidRDefault="00B82095" w:rsidP="00B82095">
      <w:r w:rsidRPr="00B82095">
        <w:t xml:space="preserve">If you prefer to </w:t>
      </w:r>
      <w:r w:rsidR="007144ED">
        <w:t>access</w:t>
      </w:r>
      <w:r w:rsidRPr="00B82095">
        <w:t xml:space="preserve"> using the </w:t>
      </w:r>
      <w:r w:rsidRPr="00B82095">
        <w:rPr>
          <w:b/>
          <w:bCs/>
        </w:rPr>
        <w:t>Microsoft Authenticator</w:t>
      </w:r>
      <w:r w:rsidRPr="00B82095">
        <w:t> app, please select </w:t>
      </w:r>
      <w:r w:rsidR="00CD543A">
        <w:t>“</w:t>
      </w:r>
      <w:r w:rsidRPr="00B82095">
        <w:rPr>
          <w:b/>
          <w:bCs/>
        </w:rPr>
        <w:t>Authenticator</w:t>
      </w:r>
      <w:r w:rsidR="00CD543A">
        <w:rPr>
          <w:b/>
          <w:bCs/>
        </w:rPr>
        <w:t>”</w:t>
      </w:r>
      <w:r w:rsidRPr="00B82095">
        <w:t xml:space="preserve"> from the options </w:t>
      </w:r>
      <w:r>
        <w:t>below</w:t>
      </w:r>
      <w:r w:rsidRPr="00B82095">
        <w:t xml:space="preserve"> and click </w:t>
      </w:r>
      <w:r w:rsidR="00CD543A">
        <w:t>“</w:t>
      </w:r>
      <w:r w:rsidRPr="00B82095">
        <w:rPr>
          <w:b/>
          <w:bCs/>
        </w:rPr>
        <w:t>Continue</w:t>
      </w:r>
      <w:r w:rsidR="00CD543A">
        <w:rPr>
          <w:b/>
          <w:bCs/>
        </w:rPr>
        <w:t>”</w:t>
      </w:r>
      <w:r w:rsidRPr="00B82095">
        <w:t>.</w:t>
      </w:r>
    </w:p>
    <w:p w14:paraId="28F56353" w14:textId="77777777" w:rsidR="00B82095" w:rsidRDefault="00B82095" w:rsidP="00B82095"/>
    <w:p w14:paraId="2AF8C5C2" w14:textId="3F2F13E3" w:rsidR="004A0303" w:rsidRPr="004A0303" w:rsidRDefault="004A0303" w:rsidP="004A0303">
      <w:r w:rsidRPr="004A0303">
        <w:rPr>
          <w:noProof/>
        </w:rPr>
        <w:drawing>
          <wp:inline distT="0" distB="0" distL="0" distR="0" wp14:anchorId="087FD41B" wp14:editId="588C92B3">
            <wp:extent cx="5667375" cy="4943475"/>
            <wp:effectExtent l="0" t="0" r="9525" b="9525"/>
            <wp:docPr id="1419485562" name="Picture 23" descr="A screenshot of a login form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9485562" name="Picture 23" descr="A screenshot of a login form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7375" cy="494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C8D8B0" w14:textId="2BAAAF31" w:rsidR="00B82095" w:rsidRPr="00B82095" w:rsidRDefault="00B82095" w:rsidP="00B82095"/>
    <w:p w14:paraId="191265BD" w14:textId="642A04FC" w:rsidR="004C16E4" w:rsidRDefault="004C16E4" w:rsidP="00663383">
      <w:pPr>
        <w:pStyle w:val="Heading1"/>
      </w:pPr>
    </w:p>
    <w:p w14:paraId="2DFDE58A" w14:textId="77777777" w:rsidR="004C16E4" w:rsidRDefault="004C16E4" w:rsidP="004C16E4"/>
    <w:p w14:paraId="5960FF4D" w14:textId="77777777" w:rsidR="004C16E4" w:rsidRDefault="004C16E4" w:rsidP="004C16E4"/>
    <w:p w14:paraId="07FF8E04" w14:textId="77777777" w:rsidR="00B82095" w:rsidRDefault="00B82095" w:rsidP="00B82095"/>
    <w:p w14:paraId="4BEC6B9A" w14:textId="77777777" w:rsidR="00B82095" w:rsidRDefault="00B82095" w:rsidP="00B82095"/>
    <w:p w14:paraId="47FC9897" w14:textId="77777777" w:rsidR="00B82095" w:rsidRDefault="00B82095" w:rsidP="00B82095"/>
    <w:p w14:paraId="23F470E0" w14:textId="77777777" w:rsidR="00B82095" w:rsidRDefault="00B82095" w:rsidP="00B82095"/>
    <w:p w14:paraId="1B231BB2" w14:textId="77777777" w:rsidR="00B82095" w:rsidRDefault="00B82095" w:rsidP="00B82095"/>
    <w:p w14:paraId="331E9BB6" w14:textId="77777777" w:rsidR="00B82095" w:rsidRDefault="00B82095" w:rsidP="00B82095"/>
    <w:p w14:paraId="580C858E" w14:textId="2CEA49D1" w:rsidR="00B82095" w:rsidRPr="00B82095" w:rsidRDefault="00B82095" w:rsidP="00B82095">
      <w:r w:rsidRPr="00B82095">
        <w:t>If you don’t have the Microsoft Authenticator app on your mobile device, please download it from the </w:t>
      </w:r>
      <w:r w:rsidRPr="00B82095">
        <w:rPr>
          <w:b/>
          <w:bCs/>
        </w:rPr>
        <w:t>App Store</w:t>
      </w:r>
      <w:r w:rsidRPr="00B82095">
        <w:t> (iOS) or </w:t>
      </w:r>
      <w:r w:rsidRPr="00B82095">
        <w:rPr>
          <w:b/>
          <w:bCs/>
        </w:rPr>
        <w:t>Google Play</w:t>
      </w:r>
      <w:r w:rsidRPr="00B82095">
        <w:t> (Android).</w:t>
      </w:r>
    </w:p>
    <w:p w14:paraId="736C89BA" w14:textId="7386A231" w:rsidR="00B82095" w:rsidRPr="00B82095" w:rsidRDefault="00B82095" w:rsidP="00B82095">
      <w:r w:rsidRPr="00B82095">
        <w:t xml:space="preserve">Once installed, open the app and scan the QR code shown </w:t>
      </w:r>
      <w:r w:rsidR="00A16DAE">
        <w:t>below</w:t>
      </w:r>
      <w:r w:rsidR="00A16DAE" w:rsidRPr="00B82095">
        <w:t>. This</w:t>
      </w:r>
      <w:r w:rsidRPr="00B82095">
        <w:t xml:space="preserve"> will add the </w:t>
      </w:r>
      <w:r w:rsidR="004A0303">
        <w:rPr>
          <w:b/>
          <w:bCs/>
        </w:rPr>
        <w:t>Diverse</w:t>
      </w:r>
      <w:r w:rsidR="004560FF">
        <w:rPr>
          <w:b/>
          <w:bCs/>
        </w:rPr>
        <w:t xml:space="preserve"> </w:t>
      </w:r>
      <w:r w:rsidR="004A0303">
        <w:rPr>
          <w:b/>
          <w:bCs/>
        </w:rPr>
        <w:t>WA Training</w:t>
      </w:r>
      <w:r w:rsidRPr="00B82095">
        <w:rPr>
          <w:b/>
          <w:bCs/>
        </w:rPr>
        <w:t xml:space="preserve"> Portal</w:t>
      </w:r>
      <w:r>
        <w:rPr>
          <w:b/>
          <w:bCs/>
        </w:rPr>
        <w:t xml:space="preserve"> information with your email address</w:t>
      </w:r>
      <w:r w:rsidRPr="00B82095">
        <w:t> to your Authenticator app.</w:t>
      </w:r>
    </w:p>
    <w:p w14:paraId="25EC890D" w14:textId="2DE10911" w:rsidR="00B82095" w:rsidRPr="00B82095" w:rsidRDefault="00B82095" w:rsidP="00B82095">
      <w:r w:rsidRPr="00B82095">
        <w:t>After scanning</w:t>
      </w:r>
      <w:r>
        <w:t xml:space="preserve"> the </w:t>
      </w:r>
      <w:r w:rsidR="00AC086D">
        <w:t>Q</w:t>
      </w:r>
      <w:r>
        <w:t>R code</w:t>
      </w:r>
      <w:r w:rsidRPr="00B82095">
        <w:t>, click </w:t>
      </w:r>
      <w:r w:rsidR="004A0303">
        <w:t>“</w:t>
      </w:r>
      <w:r w:rsidRPr="00B82095">
        <w:rPr>
          <w:b/>
          <w:bCs/>
        </w:rPr>
        <w:t>Continue</w:t>
      </w:r>
      <w:r w:rsidR="004A0303">
        <w:rPr>
          <w:b/>
          <w:bCs/>
        </w:rPr>
        <w:t>”</w:t>
      </w:r>
      <w:r w:rsidRPr="00B82095">
        <w:t> to proceed.</w:t>
      </w:r>
    </w:p>
    <w:p w14:paraId="1DC8E6BE" w14:textId="77777777" w:rsidR="004C16E4" w:rsidRDefault="004C16E4" w:rsidP="004C16E4"/>
    <w:p w14:paraId="2466A8E6" w14:textId="5B9ED4C0" w:rsidR="004C16E4" w:rsidRDefault="004A0303" w:rsidP="004C16E4">
      <w:r w:rsidRPr="004A0303">
        <w:rPr>
          <w:noProof/>
        </w:rPr>
        <w:drawing>
          <wp:inline distT="0" distB="0" distL="0" distR="0" wp14:anchorId="2844C76F" wp14:editId="69E04408">
            <wp:extent cx="4196236" cy="7191375"/>
            <wp:effectExtent l="0" t="0" r="0" b="0"/>
            <wp:docPr id="284296345" name="Picture 25" descr="A screenshot of a qr cod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4296345" name="Picture 25" descr="A screenshot of a qr code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1651" cy="7200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1CDE93" w14:textId="77777777" w:rsidR="004C16E4" w:rsidRDefault="004C16E4" w:rsidP="004C16E4"/>
    <w:p w14:paraId="191DD554" w14:textId="77777777" w:rsidR="00474B93" w:rsidRPr="00474B93" w:rsidRDefault="00474B93" w:rsidP="00474B93">
      <w:r w:rsidRPr="00474B93">
        <w:t>If you’re unable to scan the QR code, click the link </w:t>
      </w:r>
      <w:r w:rsidRPr="00474B93">
        <w:rPr>
          <w:b/>
          <w:bCs/>
        </w:rPr>
        <w:t>“If you are unable to scan the QR code, please click here.”</w:t>
      </w:r>
    </w:p>
    <w:p w14:paraId="288DA8D2" w14:textId="77777777" w:rsidR="00474B93" w:rsidRPr="00474B93" w:rsidRDefault="00474B93" w:rsidP="00474B93">
      <w:r w:rsidRPr="00474B93">
        <w:t>You’ll be provided with an </w:t>
      </w:r>
      <w:r w:rsidRPr="00474B93">
        <w:rPr>
          <w:b/>
          <w:bCs/>
        </w:rPr>
        <w:t>account name</w:t>
      </w:r>
      <w:r w:rsidRPr="00474B93">
        <w:t> (your email address) and a </w:t>
      </w:r>
      <w:r w:rsidRPr="00474B93">
        <w:rPr>
          <w:b/>
          <w:bCs/>
        </w:rPr>
        <w:t>secret key</w:t>
      </w:r>
      <w:r w:rsidRPr="00474B93">
        <w:t>.</w:t>
      </w:r>
    </w:p>
    <w:p w14:paraId="5D9247B2" w14:textId="77777777" w:rsidR="00474B93" w:rsidRPr="00474B93" w:rsidRDefault="00474B93" w:rsidP="00474B93">
      <w:r w:rsidRPr="00474B93">
        <w:t>To add your account manually in the Microsoft Authenticator app:</w:t>
      </w:r>
    </w:p>
    <w:p w14:paraId="4FD55579" w14:textId="77777777" w:rsidR="00474B93" w:rsidRPr="00474B93" w:rsidRDefault="00474B93" w:rsidP="00474B93">
      <w:pPr>
        <w:numPr>
          <w:ilvl w:val="0"/>
          <w:numId w:val="50"/>
        </w:numPr>
      </w:pPr>
      <w:r w:rsidRPr="00474B93">
        <w:t>Open the app and tap the </w:t>
      </w:r>
      <w:r w:rsidRPr="00474B93">
        <w:rPr>
          <w:b/>
          <w:bCs/>
        </w:rPr>
        <w:t>‘+’</w:t>
      </w:r>
      <w:r w:rsidRPr="00474B93">
        <w:t> icon at the top.</w:t>
      </w:r>
    </w:p>
    <w:p w14:paraId="463CECAE" w14:textId="77777777" w:rsidR="00474B93" w:rsidRPr="00474B93" w:rsidRDefault="00474B93" w:rsidP="00474B93">
      <w:pPr>
        <w:numPr>
          <w:ilvl w:val="0"/>
          <w:numId w:val="50"/>
        </w:numPr>
      </w:pPr>
      <w:r w:rsidRPr="00474B93">
        <w:t>Select </w:t>
      </w:r>
      <w:r w:rsidRPr="00474B93">
        <w:rPr>
          <w:b/>
          <w:bCs/>
        </w:rPr>
        <w:t>Other account</w:t>
      </w:r>
      <w:r w:rsidRPr="00474B93">
        <w:t> (e.g., Gmail, Yahoo).</w:t>
      </w:r>
    </w:p>
    <w:p w14:paraId="2A50B45E" w14:textId="77777777" w:rsidR="00474B93" w:rsidRPr="00474B93" w:rsidRDefault="00474B93" w:rsidP="00474B93">
      <w:pPr>
        <w:numPr>
          <w:ilvl w:val="0"/>
          <w:numId w:val="50"/>
        </w:numPr>
      </w:pPr>
      <w:r w:rsidRPr="00474B93">
        <w:t>Tap </w:t>
      </w:r>
      <w:r w:rsidRPr="00474B93">
        <w:rPr>
          <w:b/>
          <w:bCs/>
        </w:rPr>
        <w:t>Enter code manually</w:t>
      </w:r>
      <w:r w:rsidRPr="00474B93">
        <w:t>.</w:t>
      </w:r>
    </w:p>
    <w:p w14:paraId="752435DD" w14:textId="057BB511" w:rsidR="00474B93" w:rsidRPr="00474B93" w:rsidRDefault="00474B93" w:rsidP="00474B93">
      <w:pPr>
        <w:numPr>
          <w:ilvl w:val="0"/>
          <w:numId w:val="50"/>
        </w:numPr>
      </w:pPr>
      <w:r w:rsidRPr="00474B93">
        <w:t>Enter the </w:t>
      </w:r>
      <w:r w:rsidRPr="00474B93">
        <w:rPr>
          <w:b/>
          <w:bCs/>
        </w:rPr>
        <w:t>account name</w:t>
      </w:r>
      <w:r w:rsidRPr="00474B93">
        <w:t> and</w:t>
      </w:r>
      <w:r w:rsidR="00E37664">
        <w:t xml:space="preserve"> the</w:t>
      </w:r>
      <w:r w:rsidRPr="00474B93">
        <w:t> </w:t>
      </w:r>
      <w:r w:rsidRPr="00474B93">
        <w:rPr>
          <w:b/>
          <w:bCs/>
        </w:rPr>
        <w:t>secret key</w:t>
      </w:r>
      <w:r w:rsidRPr="00474B93">
        <w:t>.</w:t>
      </w:r>
    </w:p>
    <w:p w14:paraId="09335693" w14:textId="77777777" w:rsidR="00474B93" w:rsidRPr="00474B93" w:rsidRDefault="00474B93" w:rsidP="00474B93">
      <w:pPr>
        <w:numPr>
          <w:ilvl w:val="0"/>
          <w:numId w:val="50"/>
        </w:numPr>
      </w:pPr>
      <w:r w:rsidRPr="00474B93">
        <w:t>Tap </w:t>
      </w:r>
      <w:r w:rsidRPr="00474B93">
        <w:rPr>
          <w:b/>
          <w:bCs/>
        </w:rPr>
        <w:t>Finish</w:t>
      </w:r>
      <w:r w:rsidRPr="00474B93">
        <w:t>.</w:t>
      </w:r>
    </w:p>
    <w:p w14:paraId="118CFF7A" w14:textId="0F091768" w:rsidR="00474B93" w:rsidRPr="00474B93" w:rsidRDefault="00474B93" w:rsidP="00474B93">
      <w:r w:rsidRPr="00474B93">
        <w:t>The </w:t>
      </w:r>
      <w:r w:rsidR="004A0303">
        <w:rPr>
          <w:b/>
          <w:bCs/>
        </w:rPr>
        <w:t>Diverse</w:t>
      </w:r>
      <w:r w:rsidR="004560FF">
        <w:rPr>
          <w:b/>
          <w:bCs/>
        </w:rPr>
        <w:t xml:space="preserve"> </w:t>
      </w:r>
      <w:r w:rsidR="004A0303">
        <w:rPr>
          <w:b/>
          <w:bCs/>
        </w:rPr>
        <w:t xml:space="preserve">WA Training </w:t>
      </w:r>
      <w:r w:rsidRPr="00474B93">
        <w:rPr>
          <w:b/>
          <w:bCs/>
        </w:rPr>
        <w:t>Portal</w:t>
      </w:r>
      <w:r w:rsidRPr="00474B93">
        <w:t> </w:t>
      </w:r>
      <w:r w:rsidRPr="00474B93">
        <w:rPr>
          <w:b/>
          <w:bCs/>
        </w:rPr>
        <w:t>information with your email address</w:t>
      </w:r>
      <w:r>
        <w:t xml:space="preserve"> </w:t>
      </w:r>
      <w:r w:rsidRPr="00474B93">
        <w:t>will be added to your Authenticator app.</w:t>
      </w:r>
    </w:p>
    <w:p w14:paraId="69319607" w14:textId="512FF8F2" w:rsidR="00474B93" w:rsidRDefault="00474B93" w:rsidP="00474B93">
      <w:r w:rsidRPr="00474B93">
        <w:t>Once done, click </w:t>
      </w:r>
      <w:r w:rsidR="004A0303">
        <w:t>“</w:t>
      </w:r>
      <w:r w:rsidRPr="00474B93">
        <w:rPr>
          <w:b/>
          <w:bCs/>
        </w:rPr>
        <w:t>Continue</w:t>
      </w:r>
      <w:r w:rsidR="004A0303">
        <w:rPr>
          <w:b/>
          <w:bCs/>
        </w:rPr>
        <w:t>”</w:t>
      </w:r>
      <w:r w:rsidRPr="00474B93">
        <w:t> to proceed.</w:t>
      </w:r>
    </w:p>
    <w:p w14:paraId="275827BE" w14:textId="77777777" w:rsidR="00474B93" w:rsidRDefault="00474B93" w:rsidP="00474B93"/>
    <w:p w14:paraId="2AA0F884" w14:textId="17033ADD" w:rsidR="00474B93" w:rsidRDefault="00474B93" w:rsidP="00474B93">
      <w:r>
        <w:t>The following screen will pop up asking you to enter the verification code from your authenticator app.</w:t>
      </w:r>
    </w:p>
    <w:p w14:paraId="4973775D" w14:textId="77777777" w:rsidR="00474B93" w:rsidRDefault="00474B93" w:rsidP="00474B93"/>
    <w:p w14:paraId="214D5EE5" w14:textId="6874F89C" w:rsidR="00474B93" w:rsidRPr="00474B93" w:rsidRDefault="004A0303" w:rsidP="00474B93">
      <w:r w:rsidRPr="004A0303">
        <w:rPr>
          <w:noProof/>
        </w:rPr>
        <w:drawing>
          <wp:inline distT="0" distB="0" distL="0" distR="0" wp14:anchorId="54974608" wp14:editId="1F797482">
            <wp:extent cx="5762625" cy="4857750"/>
            <wp:effectExtent l="0" t="0" r="9525" b="0"/>
            <wp:docPr id="2044415911" name="Picture 27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4415911" name="Picture 27" descr="A screenshot of a computer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738153" w14:textId="77777777" w:rsidR="004C16E4" w:rsidRDefault="004C16E4" w:rsidP="004C16E4"/>
    <w:p w14:paraId="5CDF0A73" w14:textId="1D30C873" w:rsidR="00474B93" w:rsidRDefault="00474B93" w:rsidP="004C16E4">
      <w:r w:rsidRPr="00474B93">
        <w:t>Select </w:t>
      </w:r>
      <w:r w:rsidR="004A0303">
        <w:rPr>
          <w:b/>
          <w:bCs/>
        </w:rPr>
        <w:t>Diverse</w:t>
      </w:r>
      <w:r w:rsidR="004560FF">
        <w:rPr>
          <w:b/>
          <w:bCs/>
        </w:rPr>
        <w:t xml:space="preserve"> </w:t>
      </w:r>
      <w:r w:rsidR="004A0303">
        <w:rPr>
          <w:b/>
          <w:bCs/>
        </w:rPr>
        <w:t>WA Training Portal</w:t>
      </w:r>
      <w:r>
        <w:rPr>
          <w:b/>
          <w:bCs/>
        </w:rPr>
        <w:t xml:space="preserve"> information</w:t>
      </w:r>
      <w:r w:rsidRPr="00474B93">
        <w:t> from the </w:t>
      </w:r>
      <w:r w:rsidRPr="00474B93">
        <w:rPr>
          <w:b/>
          <w:bCs/>
        </w:rPr>
        <w:t>Microsoft Authenticator</w:t>
      </w:r>
      <w:r w:rsidRPr="00474B93">
        <w:t> </w:t>
      </w:r>
      <w:r w:rsidR="00A16DAE" w:rsidRPr="00474B93">
        <w:t>app</w:t>
      </w:r>
      <w:r w:rsidR="00AC086D">
        <w:t xml:space="preserve"> on your mobile device</w:t>
      </w:r>
      <w:r w:rsidR="00A16DAE" w:rsidRPr="00474B93">
        <w:t>. A</w:t>
      </w:r>
      <w:r w:rsidRPr="00474B93">
        <w:t xml:space="preserve"> verification code will pop up.</w:t>
      </w:r>
      <w:r w:rsidRPr="00474B93">
        <w:br/>
      </w:r>
    </w:p>
    <w:p w14:paraId="1C9A06DB" w14:textId="60B6459B" w:rsidR="004C16E4" w:rsidRDefault="00474B93" w:rsidP="004C16E4">
      <w:r w:rsidRPr="00474B93">
        <w:t>Enter the code in the box below and click </w:t>
      </w:r>
      <w:r w:rsidR="004A0303">
        <w:t>“</w:t>
      </w:r>
      <w:r w:rsidRPr="00474B93">
        <w:rPr>
          <w:b/>
          <w:bCs/>
        </w:rPr>
        <w:t>Verify</w:t>
      </w:r>
      <w:r w:rsidR="004A0303">
        <w:rPr>
          <w:b/>
          <w:bCs/>
        </w:rPr>
        <w:t>”</w:t>
      </w:r>
      <w:r w:rsidRPr="00474B93">
        <w:t>.</w:t>
      </w:r>
      <w:r>
        <w:t xml:space="preserve"> </w:t>
      </w:r>
      <w:r w:rsidRPr="00474B93">
        <w:t>Once the code is verified, you’ll be successfully logged in.</w:t>
      </w:r>
    </w:p>
    <w:p w14:paraId="62B4E64D" w14:textId="77777777" w:rsidR="004C16E4" w:rsidRDefault="004C16E4" w:rsidP="004C16E4"/>
    <w:p w14:paraId="67F79C59" w14:textId="77777777" w:rsidR="00474B93" w:rsidRDefault="00474B93" w:rsidP="004C16E4"/>
    <w:p w14:paraId="1BBF250E" w14:textId="4321FDE2" w:rsidR="004A0303" w:rsidRPr="004A0303" w:rsidRDefault="004A0303" w:rsidP="004A0303">
      <w:r w:rsidRPr="004A0303">
        <w:rPr>
          <w:noProof/>
        </w:rPr>
        <w:drawing>
          <wp:inline distT="0" distB="0" distL="0" distR="0" wp14:anchorId="6007867C" wp14:editId="21C120BC">
            <wp:extent cx="5762625" cy="4857750"/>
            <wp:effectExtent l="0" t="0" r="9525" b="0"/>
            <wp:docPr id="303303483" name="Picture 29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3303483" name="Picture 29" descr="A screenshot of a computer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41916E" w14:textId="77777777" w:rsidR="004A0303" w:rsidRDefault="004A0303" w:rsidP="004C16E4"/>
    <w:p w14:paraId="3F4FD7B3" w14:textId="77777777" w:rsidR="004A0303" w:rsidRDefault="004A0303" w:rsidP="004C16E4"/>
    <w:p w14:paraId="7D7A2C0F" w14:textId="77777777" w:rsidR="00474B93" w:rsidRDefault="00474B93" w:rsidP="004C16E4"/>
    <w:p w14:paraId="5F04A934" w14:textId="77777777" w:rsidR="004A0303" w:rsidRDefault="004A0303" w:rsidP="004C16E4"/>
    <w:p w14:paraId="166A04A7" w14:textId="0EB4FDE3" w:rsidR="00474B93" w:rsidRDefault="007144ED" w:rsidP="00663383">
      <w:pPr>
        <w:pStyle w:val="Heading1"/>
      </w:pPr>
      <w:bookmarkStart w:id="17" w:name="_Toc209099527"/>
      <w:r>
        <w:t>7</w:t>
      </w:r>
      <w:r w:rsidR="00663383">
        <w:tab/>
      </w:r>
      <w:r w:rsidR="00474B93">
        <w:t>Still need support?</w:t>
      </w:r>
      <w:bookmarkEnd w:id="17"/>
    </w:p>
    <w:p w14:paraId="45EC6F61" w14:textId="77777777" w:rsidR="0001609A" w:rsidRPr="0001609A" w:rsidRDefault="0001609A" w:rsidP="0001609A"/>
    <w:p w14:paraId="40066EDE" w14:textId="5B726B55" w:rsidR="00474B93" w:rsidRPr="0001609A" w:rsidRDefault="0001609A" w:rsidP="00474B93">
      <w:pPr>
        <w:rPr>
          <w:b/>
          <w:bCs/>
        </w:rPr>
      </w:pPr>
      <w:r w:rsidRPr="0001609A">
        <w:t>If you continue to experience issues accessing the Diverse WA Training Portal, please contact </w:t>
      </w:r>
      <w:hyperlink r:id="rId27" w:history="1">
        <w:r w:rsidRPr="004948FD">
          <w:rPr>
            <w:rStyle w:val="Hyperlink"/>
            <w:rFonts w:ascii="Aptos" w:hAnsi="Aptos"/>
            <w:b/>
            <w:bCs/>
          </w:rPr>
          <w:t>diversewa@omi.wa.gov.au</w:t>
        </w:r>
      </w:hyperlink>
      <w:r>
        <w:rPr>
          <w:b/>
          <w:bCs/>
        </w:rPr>
        <w:t xml:space="preserve"> </w:t>
      </w:r>
      <w:r w:rsidRPr="0001609A">
        <w:t>for assistance.</w:t>
      </w:r>
    </w:p>
    <w:sectPr w:rsidR="00474B93" w:rsidRPr="0001609A" w:rsidSect="007144ED">
      <w:headerReference w:type="even" r:id="rId28"/>
      <w:headerReference w:type="default" r:id="rId29"/>
      <w:footerReference w:type="even" r:id="rId30"/>
      <w:footerReference w:type="default" r:id="rId31"/>
      <w:headerReference w:type="first" r:id="rId32"/>
      <w:type w:val="continuous"/>
      <w:pgSz w:w="11907" w:h="16839" w:code="9"/>
      <w:pgMar w:top="1304" w:right="1134" w:bottom="1247" w:left="1134" w:header="284" w:footer="227" w:gutter="0"/>
      <w:pgNumType w:start="1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8245B1" w14:textId="77777777" w:rsidR="00181391" w:rsidRDefault="00181391" w:rsidP="00A60175">
      <w:r>
        <w:separator/>
      </w:r>
    </w:p>
    <w:p w14:paraId="65B85DE2" w14:textId="77777777" w:rsidR="00181391" w:rsidRDefault="00181391" w:rsidP="00A60175"/>
  </w:endnote>
  <w:endnote w:type="continuationSeparator" w:id="0">
    <w:p w14:paraId="4858A83D" w14:textId="77777777" w:rsidR="00181391" w:rsidRDefault="00181391" w:rsidP="00A60175">
      <w:r>
        <w:continuationSeparator/>
      </w:r>
    </w:p>
    <w:p w14:paraId="0C3B0D32" w14:textId="77777777" w:rsidR="00181391" w:rsidRDefault="00181391" w:rsidP="00A60175"/>
  </w:endnote>
  <w:endnote w:type="continuationNotice" w:id="1">
    <w:p w14:paraId="5801F860" w14:textId="77777777" w:rsidR="00181391" w:rsidRDefault="00181391" w:rsidP="00A6017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ptos SemiBold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ptos Light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290391" w14:textId="77777777" w:rsidR="00C13776" w:rsidRDefault="00C13776" w:rsidP="00A60175">
    <w:pPr>
      <w:pStyle w:val="Footer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 wp14:anchorId="20359571" wp14:editId="42B2D536">
              <wp:simplePos x="0" y="0"/>
              <wp:positionH relativeFrom="column">
                <wp:posOffset>207645</wp:posOffset>
              </wp:positionH>
              <wp:positionV relativeFrom="paragraph">
                <wp:posOffset>-6350</wp:posOffset>
              </wp:positionV>
              <wp:extent cx="0" cy="157480"/>
              <wp:effectExtent l="7620" t="12700" r="11430" b="10795"/>
              <wp:wrapSquare wrapText="bothSides"/>
              <wp:docPr id="2" name="Straight Connector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15748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1F362E">
                            <a:alpha val="75000"/>
                          </a:srgbClr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4C190DB" id="Straight Connector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.35pt,-.5pt" to="16.35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" strokecolor="#1f362e">
              <v:stroke opacity="49087f"/>
              <w10:wrap type="square"/>
            </v:line>
          </w:pict>
        </mc:Fallback>
      </mc:AlternateContent>
    </w:r>
    <w:r>
      <w:fldChar w:fldCharType="begin"/>
    </w:r>
    <w:r>
      <w:instrText xml:space="preserve"> PAGE </w:instrText>
    </w:r>
    <w:r>
      <w:fldChar w:fldCharType="separate"/>
    </w:r>
    <w:r>
      <w:t>vi</w:t>
    </w:r>
    <w:r>
      <w:fldChar w:fldCharType="end"/>
    </w:r>
    <w:r>
      <w:tab/>
    </w:r>
    <w:r>
      <w:tab/>
      <w:t xml:space="preserve">WorkCover WA  </w:t>
    </w:r>
    <w:r>
      <w:rPr>
        <w:color w:val="1F362E"/>
      </w:rPr>
      <w:t xml:space="preserve">Name of publication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99A709" w14:textId="4BF94212" w:rsidR="00C13776" w:rsidRPr="009A596A" w:rsidRDefault="007D6EBB" w:rsidP="00A60175">
    <w:pPr>
      <w:pStyle w:val="Footer"/>
    </w:pPr>
    <w:sdt>
      <w:sdtPr>
        <w:alias w:val="Title"/>
        <w:tag w:val=""/>
        <w:id w:val="-704405100"/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A16DAE">
          <w:t>Step by Step User Guide</w:t>
        </w:r>
      </w:sdtContent>
    </w:sdt>
    <w:r w:rsidR="00EE096E">
      <w:tab/>
    </w:r>
    <w:r w:rsidR="00EE096E">
      <w:rPr>
        <w:noProof w:val="0"/>
      </w:rPr>
      <w:fldChar w:fldCharType="begin"/>
    </w:r>
    <w:r w:rsidR="00EE096E">
      <w:instrText xml:space="preserve"> PAGE   \* MERGEFORMAT </w:instrText>
    </w:r>
    <w:r w:rsidR="00EE096E">
      <w:rPr>
        <w:noProof w:val="0"/>
      </w:rPr>
      <w:fldChar w:fldCharType="separate"/>
    </w:r>
    <w:r w:rsidR="00EE096E">
      <w:rPr>
        <w:noProof w:val="0"/>
      </w:rPr>
      <w:t>3</w:t>
    </w:r>
    <w:r w:rsidR="00EE096E">
      <w:fldChar w:fldCharType="end"/>
    </w:r>
    <w:r w:rsidR="00EE096E">
      <w:t xml:space="preserve">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68D08C" w14:textId="77777777" w:rsidR="00181391" w:rsidRDefault="00181391" w:rsidP="00A60175">
      <w:r>
        <w:separator/>
      </w:r>
    </w:p>
    <w:p w14:paraId="32156573" w14:textId="77777777" w:rsidR="00181391" w:rsidRDefault="00181391" w:rsidP="00A60175"/>
  </w:footnote>
  <w:footnote w:type="continuationSeparator" w:id="0">
    <w:p w14:paraId="6345E752" w14:textId="77777777" w:rsidR="00181391" w:rsidRDefault="00181391" w:rsidP="00A60175">
      <w:r>
        <w:continuationSeparator/>
      </w:r>
    </w:p>
    <w:p w14:paraId="0BC82D34" w14:textId="77777777" w:rsidR="00181391" w:rsidRDefault="00181391" w:rsidP="00A60175"/>
  </w:footnote>
  <w:footnote w:type="continuationNotice" w:id="1">
    <w:p w14:paraId="180CA9AD" w14:textId="77777777" w:rsidR="00181391" w:rsidRDefault="00181391" w:rsidP="00A6017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B1310" w14:textId="14CDD66B" w:rsidR="00C13776" w:rsidRDefault="00C55EF0" w:rsidP="00A60175">
    <w:pPr>
      <w:pStyle w:val="Header"/>
    </w:pPr>
    <w:r>
      <w:rPr>
        <w:b/>
        <w:bCs/>
        <w:noProof/>
        <w:lang w:val="en-US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37A77CAC" wp14:editId="58ABFF5E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505460" cy="377825"/>
              <wp:effectExtent l="0" t="0" r="8890" b="3175"/>
              <wp:wrapNone/>
              <wp:docPr id="1026296108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05460" cy="3778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CDACBC7" w14:textId="00C860DF" w:rsidR="00C55EF0" w:rsidRPr="00C55EF0" w:rsidRDefault="00C55EF0" w:rsidP="00C55EF0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Cs w:val="22"/>
                            </w:rPr>
                          </w:pPr>
                          <w:r w:rsidRPr="00C55EF0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Cs w:val="22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7A77CA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alt="OFFICIAL" style="position:absolute;margin-left:0;margin-top:0;width:39.8pt;height:29.75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" filled="f" stroked="f">
              <v:textbox style="mso-fit-shape-to-text:t" inset="0,15pt,0,0">
                <w:txbxContent>
                  <w:p w14:paraId="4CDACBC7" w14:textId="00C860DF" w:rsidR="00C55EF0" w:rsidRPr="00C55EF0" w:rsidRDefault="00C55EF0" w:rsidP="00C55EF0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Cs w:val="22"/>
                      </w:rPr>
                    </w:pPr>
                    <w:r w:rsidRPr="00C55EF0">
                      <w:rPr>
                        <w:rFonts w:ascii="Calibri" w:eastAsia="Calibri" w:hAnsi="Calibri" w:cs="Calibri"/>
                        <w:noProof/>
                        <w:color w:val="FF0000"/>
                        <w:szCs w:val="22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9B4D6C">
      <w:rPr>
        <w:b/>
        <w:bCs/>
        <w:noProof/>
        <w:lang w:val="en-US"/>
      </w:rPr>
      <w:fldChar w:fldCharType="begin"/>
    </w:r>
    <w:r w:rsidR="009B4D6C">
      <w:rPr>
        <w:b/>
        <w:bCs/>
        <w:noProof/>
        <w:lang w:val="en-US"/>
      </w:rPr>
      <w:instrText xml:space="preserve"> STYLEREF  "Heading 1"  \* MERGEFORMAT </w:instrText>
    </w:r>
    <w:r w:rsidR="009B4D6C">
      <w:rPr>
        <w:b/>
        <w:bCs/>
        <w:noProof/>
        <w:lang w:val="en-US"/>
      </w:rPr>
      <w:fldChar w:fldCharType="separate"/>
    </w:r>
    <w:r w:rsidR="0025103C" w:rsidRPr="0025103C">
      <w:rPr>
        <w:noProof/>
        <w:lang w:val="en-US"/>
      </w:rPr>
      <w:t>Purpose</w:t>
    </w:r>
    <w:r w:rsidR="009B4D6C">
      <w:rPr>
        <w:b/>
        <w:bCs/>
        <w:noProof/>
        <w:lang w:val="en-US"/>
      </w:rPr>
      <w:fldChar w:fldCharType="end"/>
    </w:r>
    <w:r w:rsidR="00C13776">
      <w:tab/>
    </w:r>
    <w:r w:rsidR="00C13776">
      <w:fldChar w:fldCharType="begin"/>
    </w:r>
    <w:r w:rsidR="00C13776">
      <w:instrText xml:space="preserve"> REF  MainTitle \*charformat  \* MERGEFORMAT </w:instrText>
    </w:r>
    <w:r w:rsidR="00C13776">
      <w:fldChar w:fldCharType="separate"/>
    </w:r>
    <w:r w:rsidR="0025103C">
      <w:rPr>
        <w:b/>
        <w:bCs/>
        <w:lang w:val="en-US"/>
      </w:rPr>
      <w:t>Error! Reference source not found.</w:t>
    </w:r>
    <w:r w:rsidR="00C13776"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30100E" w14:textId="504AB3FE" w:rsidR="00C55EF0" w:rsidRDefault="00C55EF0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5CE7FFA6" wp14:editId="032B6CD5">
              <wp:simplePos x="723900" y="180975"/>
              <wp:positionH relativeFrom="page">
                <wp:align>center</wp:align>
              </wp:positionH>
              <wp:positionV relativeFrom="page">
                <wp:align>top</wp:align>
              </wp:positionV>
              <wp:extent cx="505460" cy="377825"/>
              <wp:effectExtent l="0" t="0" r="8890" b="3175"/>
              <wp:wrapNone/>
              <wp:docPr id="830330355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05460" cy="3778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1CF6080" w14:textId="3BB607F6" w:rsidR="00C55EF0" w:rsidRPr="00C55EF0" w:rsidRDefault="00C55EF0" w:rsidP="00C55EF0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Cs w:val="22"/>
                            </w:rPr>
                          </w:pPr>
                          <w:r w:rsidRPr="00C55EF0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Cs w:val="22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CE7FFA6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alt="OFFICIAL" style="position:absolute;margin-left:0;margin-top:0;width:39.8pt;height:29.75pt;z-index:251661312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" filled="f" stroked="f">
              <v:textbox style="mso-fit-shape-to-text:t" inset="0,15pt,0,0">
                <w:txbxContent>
                  <w:p w14:paraId="71CF6080" w14:textId="3BB607F6" w:rsidR="00C55EF0" w:rsidRPr="00C55EF0" w:rsidRDefault="00C55EF0" w:rsidP="00C55EF0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Cs w:val="22"/>
                      </w:rPr>
                    </w:pPr>
                    <w:r w:rsidRPr="00C55EF0">
                      <w:rPr>
                        <w:rFonts w:ascii="Calibri" w:eastAsia="Calibri" w:hAnsi="Calibri" w:cs="Calibri"/>
                        <w:noProof/>
                        <w:color w:val="FF0000"/>
                        <w:szCs w:val="22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E850C1" w14:textId="691D3152" w:rsidR="00C13776" w:rsidRDefault="00C55EF0" w:rsidP="00A60175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FFA0C34" wp14:editId="09F7C223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505460" cy="377825"/>
              <wp:effectExtent l="0" t="0" r="8890" b="3175"/>
              <wp:wrapNone/>
              <wp:docPr id="78714658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05460" cy="3778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873015D" w14:textId="4F0820EE" w:rsidR="00C55EF0" w:rsidRPr="00C55EF0" w:rsidRDefault="00C55EF0" w:rsidP="00C55EF0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Cs w:val="22"/>
                            </w:rPr>
                          </w:pPr>
                          <w:r w:rsidRPr="00C55EF0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Cs w:val="22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FFA0C3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alt="OFFICIAL" style="position:absolute;margin-left:0;margin-top:0;width:39.8pt;height:29.75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" filled="f" stroked="f">
              <v:textbox style="mso-fit-shape-to-text:t" inset="0,15pt,0,0">
                <w:txbxContent>
                  <w:p w14:paraId="5873015D" w14:textId="4F0820EE" w:rsidR="00C55EF0" w:rsidRPr="00C55EF0" w:rsidRDefault="00C55EF0" w:rsidP="00C55EF0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Cs w:val="22"/>
                      </w:rPr>
                    </w:pPr>
                    <w:r w:rsidRPr="00C55EF0">
                      <w:rPr>
                        <w:rFonts w:ascii="Calibri" w:eastAsia="Calibri" w:hAnsi="Calibri" w:cs="Calibri"/>
                        <w:noProof/>
                        <w:color w:val="FF0000"/>
                        <w:szCs w:val="22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C13776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F3260"/>
    <w:multiLevelType w:val="hybridMultilevel"/>
    <w:tmpl w:val="983E2244"/>
    <w:lvl w:ilvl="0" w:tplc="0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5C5635"/>
    <w:multiLevelType w:val="hybridMultilevel"/>
    <w:tmpl w:val="50FEAF96"/>
    <w:lvl w:ilvl="0" w:tplc="2492539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647" w:hanging="360"/>
      </w:pPr>
    </w:lvl>
    <w:lvl w:ilvl="2" w:tplc="0C09001B" w:tentative="1">
      <w:start w:val="1"/>
      <w:numFmt w:val="lowerRoman"/>
      <w:lvlText w:val="%3."/>
      <w:lvlJc w:val="right"/>
      <w:pPr>
        <w:ind w:left="2367" w:hanging="180"/>
      </w:pPr>
    </w:lvl>
    <w:lvl w:ilvl="3" w:tplc="0C09000F" w:tentative="1">
      <w:start w:val="1"/>
      <w:numFmt w:val="decimal"/>
      <w:lvlText w:val="%4."/>
      <w:lvlJc w:val="left"/>
      <w:pPr>
        <w:ind w:left="3087" w:hanging="360"/>
      </w:pPr>
    </w:lvl>
    <w:lvl w:ilvl="4" w:tplc="0C090019" w:tentative="1">
      <w:start w:val="1"/>
      <w:numFmt w:val="lowerLetter"/>
      <w:lvlText w:val="%5."/>
      <w:lvlJc w:val="left"/>
      <w:pPr>
        <w:ind w:left="3807" w:hanging="360"/>
      </w:pPr>
    </w:lvl>
    <w:lvl w:ilvl="5" w:tplc="0C09001B" w:tentative="1">
      <w:start w:val="1"/>
      <w:numFmt w:val="lowerRoman"/>
      <w:lvlText w:val="%6."/>
      <w:lvlJc w:val="right"/>
      <w:pPr>
        <w:ind w:left="4527" w:hanging="180"/>
      </w:pPr>
    </w:lvl>
    <w:lvl w:ilvl="6" w:tplc="0C09000F" w:tentative="1">
      <w:start w:val="1"/>
      <w:numFmt w:val="decimal"/>
      <w:lvlText w:val="%7."/>
      <w:lvlJc w:val="left"/>
      <w:pPr>
        <w:ind w:left="5247" w:hanging="360"/>
      </w:pPr>
    </w:lvl>
    <w:lvl w:ilvl="7" w:tplc="0C090019" w:tentative="1">
      <w:start w:val="1"/>
      <w:numFmt w:val="lowerLetter"/>
      <w:lvlText w:val="%8."/>
      <w:lvlJc w:val="left"/>
      <w:pPr>
        <w:ind w:left="5967" w:hanging="360"/>
      </w:pPr>
    </w:lvl>
    <w:lvl w:ilvl="8" w:tplc="0C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1D2169C"/>
    <w:multiLevelType w:val="hybridMultilevel"/>
    <w:tmpl w:val="137E0AD2"/>
    <w:lvl w:ilvl="0" w:tplc="0C090019">
      <w:start w:val="1"/>
      <w:numFmt w:val="lowerLetter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1FB2899"/>
    <w:multiLevelType w:val="multilevel"/>
    <w:tmpl w:val="3682A832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047D66FA"/>
    <w:multiLevelType w:val="multilevel"/>
    <w:tmpl w:val="935833A0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pStyle w:val="Heading3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520"/>
      </w:pPr>
      <w:rPr>
        <w:rFonts w:hint="default"/>
      </w:rPr>
    </w:lvl>
  </w:abstractNum>
  <w:abstractNum w:abstractNumId="5" w15:restartNumberingAfterBreak="0">
    <w:nsid w:val="0E767F74"/>
    <w:multiLevelType w:val="hybridMultilevel"/>
    <w:tmpl w:val="9394238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5777E7"/>
    <w:multiLevelType w:val="multilevel"/>
    <w:tmpl w:val="0C09001D"/>
    <w:styleLink w:val="Style1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11952FDD"/>
    <w:multiLevelType w:val="multilevel"/>
    <w:tmpl w:val="F1F60E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42C0C6B"/>
    <w:multiLevelType w:val="hybridMultilevel"/>
    <w:tmpl w:val="24B824A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512150"/>
    <w:multiLevelType w:val="multilevel"/>
    <w:tmpl w:val="6CBE36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F221F9B"/>
    <w:multiLevelType w:val="multilevel"/>
    <w:tmpl w:val="6C6275DC"/>
    <w:lvl w:ilvl="0">
      <w:start w:val="3"/>
      <w:numFmt w:val="decimal"/>
      <w:lvlText w:val="%1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2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040" w:hanging="28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0" w:hanging="32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480" w:hanging="3600"/>
      </w:pPr>
      <w:rPr>
        <w:rFonts w:hint="default"/>
      </w:rPr>
    </w:lvl>
  </w:abstractNum>
  <w:abstractNum w:abstractNumId="11" w15:restartNumberingAfterBreak="0">
    <w:nsid w:val="21531561"/>
    <w:multiLevelType w:val="hybridMultilevel"/>
    <w:tmpl w:val="D56E916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003BBC"/>
    <w:multiLevelType w:val="multilevel"/>
    <w:tmpl w:val="0C09001D"/>
    <w:numStyleLink w:val="Style1"/>
  </w:abstractNum>
  <w:abstractNum w:abstractNumId="13" w15:restartNumberingAfterBreak="0">
    <w:nsid w:val="2A1F21BD"/>
    <w:multiLevelType w:val="multilevel"/>
    <w:tmpl w:val="D430B500"/>
    <w:lvl w:ilvl="0">
      <w:start w:val="1"/>
      <w:numFmt w:val="decimal"/>
      <w:pStyle w:val="NumberedlistLevel1"/>
      <w:lvlText w:val="%1."/>
      <w:lvlJc w:val="left"/>
      <w:pPr>
        <w:ind w:left="567" w:hanging="283"/>
      </w:pPr>
      <w:rPr>
        <w:rFonts w:ascii="Arial Narrow" w:hAnsi="Arial Narrow" w:hint="default"/>
        <w:b w:val="0"/>
        <w:i w:val="0"/>
        <w:color w:val="000000"/>
        <w:sz w:val="20"/>
      </w:rPr>
    </w:lvl>
    <w:lvl w:ilvl="1">
      <w:start w:val="1"/>
      <w:numFmt w:val="decimal"/>
      <w:pStyle w:val="NumberedListLevel2"/>
      <w:lvlText w:val="%1.%2."/>
      <w:lvlJc w:val="left"/>
      <w:pPr>
        <w:ind w:left="964" w:hanging="396"/>
      </w:pPr>
      <w:rPr>
        <w:rFonts w:ascii="Arial Narrow" w:hAnsi="Arial Narrow" w:hint="default"/>
        <w:sz w:val="20"/>
      </w:rPr>
    </w:lvl>
    <w:lvl w:ilvl="2">
      <w:start w:val="1"/>
      <w:numFmt w:val="decimal"/>
      <w:pStyle w:val="NumberedListLevel3"/>
      <w:lvlText w:val="%1.%2.%3."/>
      <w:lvlJc w:val="left"/>
      <w:pPr>
        <w:ind w:left="1021" w:hanging="169"/>
      </w:pPr>
      <w:rPr>
        <w:rFonts w:ascii="Arial Narrow" w:hAnsi="Arial Narrow" w:hint="default"/>
        <w:b w:val="0"/>
        <w:i w:val="0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419" w:hanging="283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03" w:hanging="28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7" w:hanging="283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71" w:hanging="283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555" w:hanging="283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839" w:hanging="283"/>
      </w:pPr>
      <w:rPr>
        <w:rFonts w:hint="default"/>
      </w:rPr>
    </w:lvl>
  </w:abstractNum>
  <w:abstractNum w:abstractNumId="14" w15:restartNumberingAfterBreak="0">
    <w:nsid w:val="2B0B6E00"/>
    <w:multiLevelType w:val="hybridMultilevel"/>
    <w:tmpl w:val="981039DE"/>
    <w:lvl w:ilvl="0" w:tplc="92E28A2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2964E9"/>
    <w:multiLevelType w:val="hybridMultilevel"/>
    <w:tmpl w:val="6086688C"/>
    <w:lvl w:ilvl="0" w:tplc="0C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CF43E3A"/>
    <w:multiLevelType w:val="hybridMultilevel"/>
    <w:tmpl w:val="94200376"/>
    <w:lvl w:ilvl="0" w:tplc="92E28A2E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0B71F34"/>
    <w:multiLevelType w:val="hybridMultilevel"/>
    <w:tmpl w:val="8C18086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F549FD"/>
    <w:multiLevelType w:val="hybridMultilevel"/>
    <w:tmpl w:val="4BD205A0"/>
    <w:lvl w:ilvl="0" w:tplc="10A86EB4">
      <w:start w:val="1"/>
      <w:numFmt w:val="lowerLetter"/>
      <w:pStyle w:val="LetterListLevel1"/>
      <w:lvlText w:val="%1)"/>
      <w:lvlJc w:val="left"/>
      <w:pPr>
        <w:ind w:left="644" w:hanging="360"/>
      </w:pPr>
    </w:lvl>
    <w:lvl w:ilvl="1" w:tplc="0C090019" w:tentative="1">
      <w:start w:val="1"/>
      <w:numFmt w:val="lowerLetter"/>
      <w:lvlText w:val="%2."/>
      <w:lvlJc w:val="left"/>
      <w:pPr>
        <w:ind w:left="1364" w:hanging="360"/>
      </w:pPr>
    </w:lvl>
    <w:lvl w:ilvl="2" w:tplc="0C09001B" w:tentative="1">
      <w:start w:val="1"/>
      <w:numFmt w:val="lowerRoman"/>
      <w:lvlText w:val="%3."/>
      <w:lvlJc w:val="right"/>
      <w:pPr>
        <w:ind w:left="2084" w:hanging="180"/>
      </w:pPr>
    </w:lvl>
    <w:lvl w:ilvl="3" w:tplc="0C09000F" w:tentative="1">
      <w:start w:val="1"/>
      <w:numFmt w:val="decimal"/>
      <w:lvlText w:val="%4."/>
      <w:lvlJc w:val="left"/>
      <w:pPr>
        <w:ind w:left="2804" w:hanging="360"/>
      </w:pPr>
    </w:lvl>
    <w:lvl w:ilvl="4" w:tplc="0C090019" w:tentative="1">
      <w:start w:val="1"/>
      <w:numFmt w:val="lowerLetter"/>
      <w:lvlText w:val="%5."/>
      <w:lvlJc w:val="left"/>
      <w:pPr>
        <w:ind w:left="3524" w:hanging="360"/>
      </w:pPr>
    </w:lvl>
    <w:lvl w:ilvl="5" w:tplc="0C09001B" w:tentative="1">
      <w:start w:val="1"/>
      <w:numFmt w:val="lowerRoman"/>
      <w:lvlText w:val="%6."/>
      <w:lvlJc w:val="right"/>
      <w:pPr>
        <w:ind w:left="4244" w:hanging="180"/>
      </w:pPr>
    </w:lvl>
    <w:lvl w:ilvl="6" w:tplc="0C09000F" w:tentative="1">
      <w:start w:val="1"/>
      <w:numFmt w:val="decimal"/>
      <w:lvlText w:val="%7."/>
      <w:lvlJc w:val="left"/>
      <w:pPr>
        <w:ind w:left="4964" w:hanging="360"/>
      </w:pPr>
    </w:lvl>
    <w:lvl w:ilvl="7" w:tplc="0C090019" w:tentative="1">
      <w:start w:val="1"/>
      <w:numFmt w:val="lowerLetter"/>
      <w:lvlText w:val="%8."/>
      <w:lvlJc w:val="left"/>
      <w:pPr>
        <w:ind w:left="5684" w:hanging="360"/>
      </w:pPr>
    </w:lvl>
    <w:lvl w:ilvl="8" w:tplc="0C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36FA4803"/>
    <w:multiLevelType w:val="hybridMultilevel"/>
    <w:tmpl w:val="8C725E60"/>
    <w:lvl w:ilvl="0" w:tplc="92E28A2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1B1C2F"/>
    <w:multiLevelType w:val="hybridMultilevel"/>
    <w:tmpl w:val="334AFF92"/>
    <w:lvl w:ilvl="0" w:tplc="52281AA8">
      <w:start w:val="12"/>
      <w:numFmt w:val="bullet"/>
      <w:pStyle w:val="BulletListLevel2"/>
      <w:lvlText w:val="-"/>
      <w:lvlJc w:val="left"/>
      <w:pPr>
        <w:ind w:left="737" w:hanging="283"/>
      </w:pPr>
      <w:rPr>
        <w:rFonts w:ascii="Arial" w:eastAsia="Times New Roman" w:hAnsi="Arial" w:hint="default"/>
      </w:rPr>
    </w:lvl>
    <w:lvl w:ilvl="1" w:tplc="0C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3C9723C4"/>
    <w:multiLevelType w:val="hybridMultilevel"/>
    <w:tmpl w:val="E93A16E4"/>
    <w:lvl w:ilvl="0" w:tplc="D25A42D2">
      <w:start w:val="1"/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4B5F7C"/>
    <w:multiLevelType w:val="hybridMultilevel"/>
    <w:tmpl w:val="D7CC3E3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9E5B1E"/>
    <w:multiLevelType w:val="hybridMultilevel"/>
    <w:tmpl w:val="A9862B00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1325A8"/>
    <w:multiLevelType w:val="hybridMultilevel"/>
    <w:tmpl w:val="1B887BD0"/>
    <w:lvl w:ilvl="0" w:tplc="9BD00A3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C286E82"/>
    <w:multiLevelType w:val="multilevel"/>
    <w:tmpl w:val="5FB058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1F14734"/>
    <w:multiLevelType w:val="hybridMultilevel"/>
    <w:tmpl w:val="0A42CD7A"/>
    <w:lvl w:ilvl="0" w:tplc="5DD6422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6CC286B"/>
    <w:multiLevelType w:val="hybridMultilevel"/>
    <w:tmpl w:val="E3664B5A"/>
    <w:lvl w:ilvl="0" w:tplc="92E28A2E">
      <w:start w:val="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800" w:hanging="360"/>
      </w:p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6F5310F"/>
    <w:multiLevelType w:val="hybridMultilevel"/>
    <w:tmpl w:val="46CC831C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9014571"/>
    <w:multiLevelType w:val="multilevel"/>
    <w:tmpl w:val="F2CCFB32"/>
    <w:lvl w:ilvl="0">
      <w:start w:val="1"/>
      <w:numFmt w:val="decimal"/>
      <w:lvlText w:val="%1."/>
      <w:lvlJc w:val="left"/>
      <w:pPr>
        <w:tabs>
          <w:tab w:val="num" w:pos="57"/>
        </w:tabs>
        <w:ind w:left="567" w:hanging="567"/>
      </w:pPr>
      <w:rPr>
        <w:rFonts w:ascii="Arial Narrow" w:hAnsi="Arial Narrow" w:hint="default"/>
        <w:b/>
        <w:i w:val="0"/>
        <w:color w:val="005496"/>
        <w:sz w:val="32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567" w:hanging="567"/>
      </w:pPr>
      <w:rPr>
        <w:rFonts w:ascii="Verdana" w:hAnsi="Verdana" w:hint="default"/>
        <w:b/>
        <w:i w:val="0"/>
        <w:color w:val="auto"/>
        <w:sz w:val="20"/>
        <w:vertAlign w:val="baseline"/>
      </w:rPr>
    </w:lvl>
    <w:lvl w:ilvl="2">
      <w:start w:val="1"/>
      <w:numFmt w:val="decimal"/>
      <w:lvlText w:val="%1.%2.%3"/>
      <w:lvlJc w:val="left"/>
      <w:pPr>
        <w:tabs>
          <w:tab w:val="num" w:pos="340"/>
        </w:tabs>
        <w:ind w:left="567" w:hanging="567"/>
      </w:pPr>
      <w:rPr>
        <w:rFonts w:ascii="Verdana" w:hAnsi="Verdana" w:hint="default"/>
        <w:b/>
        <w:i w:val="0"/>
        <w:color w:val="877870" w:themeColor="accent6"/>
        <w:sz w:val="16"/>
      </w:rPr>
    </w:lvl>
    <w:lvl w:ilvl="3">
      <w:start w:val="1"/>
      <w:numFmt w:val="lowerLetter"/>
      <w:lvlText w:val="%4)"/>
      <w:lvlJc w:val="left"/>
      <w:pPr>
        <w:tabs>
          <w:tab w:val="num" w:pos="0"/>
        </w:tabs>
        <w:ind w:left="851" w:hanging="851"/>
      </w:pPr>
      <w:rPr>
        <w:rFonts w:ascii="Century Gothic" w:hAnsi="Century Gothic" w:hint="default"/>
        <w:color w:val="auto"/>
        <w:sz w:val="22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0" w:firstLine="0"/>
      </w:pPr>
      <w:rPr>
        <w:rFonts w:ascii="Times New Roman" w:hAnsi="Times New Roman" w:hint="default"/>
        <w:b w:val="0"/>
        <w:i w:val="0"/>
        <w:strike w:val="0"/>
        <w:sz w:val="20"/>
      </w:rPr>
    </w:lvl>
    <w:lvl w:ilvl="5">
      <w:start w:val="1"/>
      <w:numFmt w:val="decimal"/>
      <w:lvlText w:val="(%5)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(%5)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(%5)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(%5)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30" w15:restartNumberingAfterBreak="0">
    <w:nsid w:val="59C82555"/>
    <w:multiLevelType w:val="multilevel"/>
    <w:tmpl w:val="F11A249C"/>
    <w:lvl w:ilvl="0">
      <w:start w:val="1"/>
      <w:numFmt w:val="bullet"/>
      <w:pStyle w:val="BulletListLevel1"/>
      <w:lvlText w:val=""/>
      <w:lvlJc w:val="left"/>
      <w:pPr>
        <w:ind w:left="454" w:hanging="284"/>
      </w:pPr>
      <w:rPr>
        <w:rFonts w:ascii="Wingdings" w:hAnsi="Wingdings" w:hint="default"/>
      </w:rPr>
    </w:lvl>
    <w:lvl w:ilvl="1">
      <w:start w:val="1"/>
      <w:numFmt w:val="decimal"/>
      <w:lvlText w:val="%1.%2."/>
      <w:lvlJc w:val="left"/>
      <w:pPr>
        <w:ind w:left="624" w:hanging="28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681" w:hanging="283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38" w:hanging="283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95" w:hanging="28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52" w:hanging="283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09" w:hanging="283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66" w:hanging="283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23" w:hanging="283"/>
      </w:pPr>
      <w:rPr>
        <w:rFonts w:hint="default"/>
      </w:rPr>
    </w:lvl>
  </w:abstractNum>
  <w:abstractNum w:abstractNumId="31" w15:restartNumberingAfterBreak="0">
    <w:nsid w:val="5B522156"/>
    <w:multiLevelType w:val="hybridMultilevel"/>
    <w:tmpl w:val="73866808"/>
    <w:lvl w:ilvl="0" w:tplc="7C9CE9A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E221AAB"/>
    <w:multiLevelType w:val="hybridMultilevel"/>
    <w:tmpl w:val="A1F0166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26E5103"/>
    <w:multiLevelType w:val="hybridMultilevel"/>
    <w:tmpl w:val="6FC8BD4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7A1C52"/>
    <w:multiLevelType w:val="hybridMultilevel"/>
    <w:tmpl w:val="73866808"/>
    <w:lvl w:ilvl="0" w:tplc="7C9CE9A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7834B12"/>
    <w:multiLevelType w:val="hybridMultilevel"/>
    <w:tmpl w:val="4E2A30BA"/>
    <w:lvl w:ilvl="0" w:tplc="92E28A2E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DC85826"/>
    <w:multiLevelType w:val="hybridMultilevel"/>
    <w:tmpl w:val="19C4FC68"/>
    <w:lvl w:ilvl="0" w:tplc="638C63C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24B7856"/>
    <w:multiLevelType w:val="hybridMultilevel"/>
    <w:tmpl w:val="294E0078"/>
    <w:lvl w:ilvl="0" w:tplc="95F2D056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83F48E8"/>
    <w:multiLevelType w:val="multilevel"/>
    <w:tmpl w:val="2AE26F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bullet"/>
      <w:pStyle w:val="BulletListLevel3"/>
      <w:lvlText w:val="o"/>
      <w:lvlJc w:val="left"/>
      <w:pPr>
        <w:ind w:left="1021" w:hanging="284"/>
      </w:pPr>
      <w:rPr>
        <w:rFonts w:ascii="Courier New" w:hAnsi="Courier New" w:hint="default"/>
        <w:spacing w:val="-6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9" w15:restartNumberingAfterBreak="0">
    <w:nsid w:val="7E2E77EF"/>
    <w:multiLevelType w:val="hybridMultilevel"/>
    <w:tmpl w:val="F19EC8FC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1375408">
    <w:abstractNumId w:val="29"/>
  </w:num>
  <w:num w:numId="2" w16cid:durableId="1939675753">
    <w:abstractNumId w:val="13"/>
  </w:num>
  <w:num w:numId="3" w16cid:durableId="411705096">
    <w:abstractNumId w:val="30"/>
  </w:num>
  <w:num w:numId="4" w16cid:durableId="260571433">
    <w:abstractNumId w:val="20"/>
  </w:num>
  <w:num w:numId="5" w16cid:durableId="1576817637">
    <w:abstractNumId w:val="38"/>
  </w:num>
  <w:num w:numId="6" w16cid:durableId="1075397414">
    <w:abstractNumId w:val="9"/>
  </w:num>
  <w:num w:numId="7" w16cid:durableId="1047216617">
    <w:abstractNumId w:val="6"/>
  </w:num>
  <w:num w:numId="8" w16cid:durableId="380056292">
    <w:abstractNumId w:val="12"/>
  </w:num>
  <w:num w:numId="9" w16cid:durableId="511267120">
    <w:abstractNumId w:val="33"/>
  </w:num>
  <w:num w:numId="10" w16cid:durableId="933826606">
    <w:abstractNumId w:val="8"/>
  </w:num>
  <w:num w:numId="11" w16cid:durableId="75413583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6874830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45008319">
    <w:abstractNumId w:val="12"/>
  </w:num>
  <w:num w:numId="14" w16cid:durableId="1689672497">
    <w:abstractNumId w:val="12"/>
  </w:num>
  <w:num w:numId="15" w16cid:durableId="1221747628">
    <w:abstractNumId w:val="21"/>
  </w:num>
  <w:num w:numId="16" w16cid:durableId="163062929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92817686">
    <w:abstractNumId w:val="12"/>
  </w:num>
  <w:num w:numId="18" w16cid:durableId="4529890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4226805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952516140">
    <w:abstractNumId w:val="1"/>
  </w:num>
  <w:num w:numId="21" w16cid:durableId="1870753739">
    <w:abstractNumId w:val="32"/>
  </w:num>
  <w:num w:numId="22" w16cid:durableId="1866211393">
    <w:abstractNumId w:val="31"/>
  </w:num>
  <w:num w:numId="23" w16cid:durableId="2009752819">
    <w:abstractNumId w:val="31"/>
    <w:lvlOverride w:ilvl="0">
      <w:startOverride w:val="1"/>
    </w:lvlOverride>
  </w:num>
  <w:num w:numId="24" w16cid:durableId="533929355">
    <w:abstractNumId w:val="30"/>
  </w:num>
  <w:num w:numId="25" w16cid:durableId="170756279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705789273">
    <w:abstractNumId w:val="34"/>
  </w:num>
  <w:num w:numId="27" w16cid:durableId="1713991878">
    <w:abstractNumId w:val="28"/>
  </w:num>
  <w:num w:numId="28" w16cid:durableId="666983737">
    <w:abstractNumId w:val="39"/>
  </w:num>
  <w:num w:numId="29" w16cid:durableId="686709195">
    <w:abstractNumId w:val="18"/>
  </w:num>
  <w:num w:numId="30" w16cid:durableId="42900782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596330840">
    <w:abstractNumId w:val="22"/>
  </w:num>
  <w:num w:numId="32" w16cid:durableId="1298803246">
    <w:abstractNumId w:val="11"/>
  </w:num>
  <w:num w:numId="33" w16cid:durableId="83399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347713696">
    <w:abstractNumId w:val="17"/>
  </w:num>
  <w:num w:numId="35" w16cid:durableId="1594391646">
    <w:abstractNumId w:val="23"/>
  </w:num>
  <w:num w:numId="36" w16cid:durableId="1793791793">
    <w:abstractNumId w:val="0"/>
  </w:num>
  <w:num w:numId="37" w16cid:durableId="171022940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815678045">
    <w:abstractNumId w:val="20"/>
    <w:lvlOverride w:ilvl="0">
      <w:startOverride w:val="12"/>
    </w:lvlOverride>
  </w:num>
  <w:num w:numId="39" w16cid:durableId="18894148">
    <w:abstractNumId w:val="37"/>
  </w:num>
  <w:num w:numId="40" w16cid:durableId="151684356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553347998">
    <w:abstractNumId w:val="5"/>
  </w:num>
  <w:num w:numId="42" w16cid:durableId="344093476">
    <w:abstractNumId w:val="3"/>
  </w:num>
  <w:num w:numId="43" w16cid:durableId="1784348919">
    <w:abstractNumId w:val="3"/>
  </w:num>
  <w:num w:numId="44" w16cid:durableId="1151336884">
    <w:abstractNumId w:val="2"/>
  </w:num>
  <w:num w:numId="45" w16cid:durableId="2006586389">
    <w:abstractNumId w:val="4"/>
  </w:num>
  <w:num w:numId="46" w16cid:durableId="205531712">
    <w:abstractNumId w:val="26"/>
  </w:num>
  <w:num w:numId="47" w16cid:durableId="176773650">
    <w:abstractNumId w:val="15"/>
  </w:num>
  <w:num w:numId="48" w16cid:durableId="546451962">
    <w:abstractNumId w:val="25"/>
  </w:num>
  <w:num w:numId="49" w16cid:durableId="180438817">
    <w:abstractNumId w:val="4"/>
  </w:num>
  <w:num w:numId="50" w16cid:durableId="2061057060">
    <w:abstractNumId w:val="7"/>
  </w:num>
  <w:num w:numId="51" w16cid:durableId="2139644719">
    <w:abstractNumId w:val="10"/>
  </w:num>
  <w:num w:numId="52" w16cid:durableId="458032179">
    <w:abstractNumId w:val="19"/>
  </w:num>
  <w:num w:numId="53" w16cid:durableId="2134515981">
    <w:abstractNumId w:val="14"/>
  </w:num>
  <w:num w:numId="54" w16cid:durableId="1045956728">
    <w:abstractNumId w:val="35"/>
  </w:num>
  <w:num w:numId="55" w16cid:durableId="716466646">
    <w:abstractNumId w:val="27"/>
  </w:num>
  <w:num w:numId="56" w16cid:durableId="93140028">
    <w:abstractNumId w:val="36"/>
  </w:num>
  <w:num w:numId="57" w16cid:durableId="876090487">
    <w:abstractNumId w:val="16"/>
  </w:num>
  <w:num w:numId="58" w16cid:durableId="880555933">
    <w:abstractNumId w:val="2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NotTrackFormatting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03C"/>
    <w:rsid w:val="00001521"/>
    <w:rsid w:val="00002D22"/>
    <w:rsid w:val="00005CC3"/>
    <w:rsid w:val="00006D74"/>
    <w:rsid w:val="00007446"/>
    <w:rsid w:val="000110D9"/>
    <w:rsid w:val="00014630"/>
    <w:rsid w:val="0001609A"/>
    <w:rsid w:val="00020009"/>
    <w:rsid w:val="00024DDB"/>
    <w:rsid w:val="0003386A"/>
    <w:rsid w:val="0003436C"/>
    <w:rsid w:val="000350A4"/>
    <w:rsid w:val="000362CE"/>
    <w:rsid w:val="00037412"/>
    <w:rsid w:val="00037502"/>
    <w:rsid w:val="00041A1C"/>
    <w:rsid w:val="0004247D"/>
    <w:rsid w:val="0004489A"/>
    <w:rsid w:val="000448B4"/>
    <w:rsid w:val="00044AD2"/>
    <w:rsid w:val="00045C2B"/>
    <w:rsid w:val="00052B13"/>
    <w:rsid w:val="00054C01"/>
    <w:rsid w:val="0006206E"/>
    <w:rsid w:val="00062DAB"/>
    <w:rsid w:val="00063A78"/>
    <w:rsid w:val="00064B60"/>
    <w:rsid w:val="00065C25"/>
    <w:rsid w:val="000750EF"/>
    <w:rsid w:val="0007625B"/>
    <w:rsid w:val="0007682C"/>
    <w:rsid w:val="00077825"/>
    <w:rsid w:val="00080AAC"/>
    <w:rsid w:val="00081CC9"/>
    <w:rsid w:val="0008327F"/>
    <w:rsid w:val="00087BFA"/>
    <w:rsid w:val="00090458"/>
    <w:rsid w:val="00096CB2"/>
    <w:rsid w:val="00097A0A"/>
    <w:rsid w:val="00097CF0"/>
    <w:rsid w:val="000A05F4"/>
    <w:rsid w:val="000A1580"/>
    <w:rsid w:val="000A3CEC"/>
    <w:rsid w:val="000A74CA"/>
    <w:rsid w:val="000A7D6F"/>
    <w:rsid w:val="000B057A"/>
    <w:rsid w:val="000B0EB3"/>
    <w:rsid w:val="000B1E21"/>
    <w:rsid w:val="000B3AA9"/>
    <w:rsid w:val="000B4496"/>
    <w:rsid w:val="000B7EED"/>
    <w:rsid w:val="000C5E6A"/>
    <w:rsid w:val="000C70BA"/>
    <w:rsid w:val="000D40D1"/>
    <w:rsid w:val="000D5CEC"/>
    <w:rsid w:val="000D6904"/>
    <w:rsid w:val="000E1942"/>
    <w:rsid w:val="000E3A80"/>
    <w:rsid w:val="000E78F0"/>
    <w:rsid w:val="000F1FB3"/>
    <w:rsid w:val="000F2FF6"/>
    <w:rsid w:val="000F42A0"/>
    <w:rsid w:val="0010544F"/>
    <w:rsid w:val="0010588E"/>
    <w:rsid w:val="00111869"/>
    <w:rsid w:val="00111F61"/>
    <w:rsid w:val="00112611"/>
    <w:rsid w:val="0011261B"/>
    <w:rsid w:val="001139F7"/>
    <w:rsid w:val="00113E19"/>
    <w:rsid w:val="0011514C"/>
    <w:rsid w:val="001158D4"/>
    <w:rsid w:val="00117894"/>
    <w:rsid w:val="00126095"/>
    <w:rsid w:val="00127E05"/>
    <w:rsid w:val="00136409"/>
    <w:rsid w:val="00141892"/>
    <w:rsid w:val="001438C9"/>
    <w:rsid w:val="00144261"/>
    <w:rsid w:val="00151BC5"/>
    <w:rsid w:val="00153E41"/>
    <w:rsid w:val="0016008E"/>
    <w:rsid w:val="001605D3"/>
    <w:rsid w:val="00173D8A"/>
    <w:rsid w:val="00173FE5"/>
    <w:rsid w:val="0017529A"/>
    <w:rsid w:val="00176F78"/>
    <w:rsid w:val="00177826"/>
    <w:rsid w:val="00177D0B"/>
    <w:rsid w:val="00180C08"/>
    <w:rsid w:val="0018113A"/>
    <w:rsid w:val="00181391"/>
    <w:rsid w:val="00181D71"/>
    <w:rsid w:val="00182CB7"/>
    <w:rsid w:val="00184CC4"/>
    <w:rsid w:val="001867CB"/>
    <w:rsid w:val="0019048D"/>
    <w:rsid w:val="00191795"/>
    <w:rsid w:val="001943C6"/>
    <w:rsid w:val="0019564D"/>
    <w:rsid w:val="001A149A"/>
    <w:rsid w:val="001A3E6D"/>
    <w:rsid w:val="001A3F2D"/>
    <w:rsid w:val="001A5DBD"/>
    <w:rsid w:val="001A626F"/>
    <w:rsid w:val="001A7430"/>
    <w:rsid w:val="001B2CC1"/>
    <w:rsid w:val="001B3CF4"/>
    <w:rsid w:val="001C100F"/>
    <w:rsid w:val="001C1208"/>
    <w:rsid w:val="001C6997"/>
    <w:rsid w:val="001D4877"/>
    <w:rsid w:val="001E00A0"/>
    <w:rsid w:val="001E0164"/>
    <w:rsid w:val="001E1A26"/>
    <w:rsid w:val="001E1B2A"/>
    <w:rsid w:val="001E577A"/>
    <w:rsid w:val="001F0F01"/>
    <w:rsid w:val="001F5F29"/>
    <w:rsid w:val="00200677"/>
    <w:rsid w:val="002039CA"/>
    <w:rsid w:val="00204DBB"/>
    <w:rsid w:val="00205084"/>
    <w:rsid w:val="00205EE4"/>
    <w:rsid w:val="00207413"/>
    <w:rsid w:val="002113FA"/>
    <w:rsid w:val="00213B86"/>
    <w:rsid w:val="00213C28"/>
    <w:rsid w:val="00214757"/>
    <w:rsid w:val="002147AA"/>
    <w:rsid w:val="00215EEF"/>
    <w:rsid w:val="00223D1C"/>
    <w:rsid w:val="002309C3"/>
    <w:rsid w:val="002310F1"/>
    <w:rsid w:val="00231A89"/>
    <w:rsid w:val="0023298F"/>
    <w:rsid w:val="002339AA"/>
    <w:rsid w:val="00233C85"/>
    <w:rsid w:val="00233F7E"/>
    <w:rsid w:val="00235312"/>
    <w:rsid w:val="002354BD"/>
    <w:rsid w:val="002367FF"/>
    <w:rsid w:val="00237AA1"/>
    <w:rsid w:val="00242CA3"/>
    <w:rsid w:val="00243B9C"/>
    <w:rsid w:val="00246877"/>
    <w:rsid w:val="0025103C"/>
    <w:rsid w:val="002533CB"/>
    <w:rsid w:val="002538C2"/>
    <w:rsid w:val="00256AE9"/>
    <w:rsid w:val="00256DCC"/>
    <w:rsid w:val="00260819"/>
    <w:rsid w:val="00271705"/>
    <w:rsid w:val="002744E1"/>
    <w:rsid w:val="002768CD"/>
    <w:rsid w:val="00290E45"/>
    <w:rsid w:val="002929F6"/>
    <w:rsid w:val="00295B2F"/>
    <w:rsid w:val="00295BA5"/>
    <w:rsid w:val="002A29D5"/>
    <w:rsid w:val="002A6649"/>
    <w:rsid w:val="002A7627"/>
    <w:rsid w:val="002A7687"/>
    <w:rsid w:val="002B1BD4"/>
    <w:rsid w:val="002B75A0"/>
    <w:rsid w:val="002C1E40"/>
    <w:rsid w:val="002C2087"/>
    <w:rsid w:val="002C5233"/>
    <w:rsid w:val="002C5A96"/>
    <w:rsid w:val="002D0993"/>
    <w:rsid w:val="002D0F25"/>
    <w:rsid w:val="002D712A"/>
    <w:rsid w:val="002D7DD3"/>
    <w:rsid w:val="002E0B45"/>
    <w:rsid w:val="002E3BE3"/>
    <w:rsid w:val="002E4CEE"/>
    <w:rsid w:val="002F1E30"/>
    <w:rsid w:val="002F476A"/>
    <w:rsid w:val="002F4D65"/>
    <w:rsid w:val="002F5484"/>
    <w:rsid w:val="00301B33"/>
    <w:rsid w:val="0030265E"/>
    <w:rsid w:val="00307EAB"/>
    <w:rsid w:val="0031004D"/>
    <w:rsid w:val="00311CF5"/>
    <w:rsid w:val="00315621"/>
    <w:rsid w:val="00322AF4"/>
    <w:rsid w:val="00324F8F"/>
    <w:rsid w:val="003251F8"/>
    <w:rsid w:val="00326FA2"/>
    <w:rsid w:val="00340E69"/>
    <w:rsid w:val="00356C07"/>
    <w:rsid w:val="00357104"/>
    <w:rsid w:val="00363ECA"/>
    <w:rsid w:val="00365B13"/>
    <w:rsid w:val="00367B61"/>
    <w:rsid w:val="00371BBF"/>
    <w:rsid w:val="00373622"/>
    <w:rsid w:val="003858FA"/>
    <w:rsid w:val="003862EC"/>
    <w:rsid w:val="00387C69"/>
    <w:rsid w:val="0039307F"/>
    <w:rsid w:val="003931D2"/>
    <w:rsid w:val="003956F2"/>
    <w:rsid w:val="00395BC7"/>
    <w:rsid w:val="003A47CF"/>
    <w:rsid w:val="003A6D65"/>
    <w:rsid w:val="003A7175"/>
    <w:rsid w:val="003B04A0"/>
    <w:rsid w:val="003B2373"/>
    <w:rsid w:val="003B56F3"/>
    <w:rsid w:val="003C1844"/>
    <w:rsid w:val="003C1EF2"/>
    <w:rsid w:val="003C2EAC"/>
    <w:rsid w:val="003C3A04"/>
    <w:rsid w:val="003C4D21"/>
    <w:rsid w:val="003C52CB"/>
    <w:rsid w:val="003C785B"/>
    <w:rsid w:val="003D0483"/>
    <w:rsid w:val="003D05FB"/>
    <w:rsid w:val="003D0B07"/>
    <w:rsid w:val="003D56C4"/>
    <w:rsid w:val="003D7927"/>
    <w:rsid w:val="003E0B55"/>
    <w:rsid w:val="003E23D6"/>
    <w:rsid w:val="003E3F0C"/>
    <w:rsid w:val="003E5E49"/>
    <w:rsid w:val="003F07BF"/>
    <w:rsid w:val="003F24AD"/>
    <w:rsid w:val="003F5CC6"/>
    <w:rsid w:val="003F7F0C"/>
    <w:rsid w:val="00411F17"/>
    <w:rsid w:val="00412398"/>
    <w:rsid w:val="0041459E"/>
    <w:rsid w:val="00415B96"/>
    <w:rsid w:val="004205DB"/>
    <w:rsid w:val="00422D28"/>
    <w:rsid w:val="00427F66"/>
    <w:rsid w:val="00431DF2"/>
    <w:rsid w:val="00434CD2"/>
    <w:rsid w:val="004401AB"/>
    <w:rsid w:val="00441F7D"/>
    <w:rsid w:val="00443117"/>
    <w:rsid w:val="004512FD"/>
    <w:rsid w:val="00454642"/>
    <w:rsid w:val="004560FF"/>
    <w:rsid w:val="00460CBC"/>
    <w:rsid w:val="00461C14"/>
    <w:rsid w:val="00464603"/>
    <w:rsid w:val="00464951"/>
    <w:rsid w:val="0046771F"/>
    <w:rsid w:val="0047131E"/>
    <w:rsid w:val="00474B93"/>
    <w:rsid w:val="00474BBB"/>
    <w:rsid w:val="0047690C"/>
    <w:rsid w:val="004777B0"/>
    <w:rsid w:val="00480760"/>
    <w:rsid w:val="004816CD"/>
    <w:rsid w:val="004903A7"/>
    <w:rsid w:val="00496221"/>
    <w:rsid w:val="00497CD5"/>
    <w:rsid w:val="004A0303"/>
    <w:rsid w:val="004A2829"/>
    <w:rsid w:val="004A3BC7"/>
    <w:rsid w:val="004A4E19"/>
    <w:rsid w:val="004B2AAD"/>
    <w:rsid w:val="004C061E"/>
    <w:rsid w:val="004C16E4"/>
    <w:rsid w:val="004C26E1"/>
    <w:rsid w:val="004D5F5F"/>
    <w:rsid w:val="004D6BA2"/>
    <w:rsid w:val="004E101A"/>
    <w:rsid w:val="004E4F30"/>
    <w:rsid w:val="004E7F68"/>
    <w:rsid w:val="004F5B6F"/>
    <w:rsid w:val="004F5B90"/>
    <w:rsid w:val="004F5E57"/>
    <w:rsid w:val="00505977"/>
    <w:rsid w:val="005067D1"/>
    <w:rsid w:val="005111C2"/>
    <w:rsid w:val="00515DB0"/>
    <w:rsid w:val="00515FC7"/>
    <w:rsid w:val="005206C4"/>
    <w:rsid w:val="00523D1F"/>
    <w:rsid w:val="005254CA"/>
    <w:rsid w:val="00527396"/>
    <w:rsid w:val="0052779D"/>
    <w:rsid w:val="00527C34"/>
    <w:rsid w:val="00536AB3"/>
    <w:rsid w:val="00542EB8"/>
    <w:rsid w:val="005444E7"/>
    <w:rsid w:val="00546C88"/>
    <w:rsid w:val="00550AF4"/>
    <w:rsid w:val="00551A2A"/>
    <w:rsid w:val="00553F2F"/>
    <w:rsid w:val="005579EE"/>
    <w:rsid w:val="00562D75"/>
    <w:rsid w:val="005648EC"/>
    <w:rsid w:val="00566BF3"/>
    <w:rsid w:val="00571E1E"/>
    <w:rsid w:val="00573E33"/>
    <w:rsid w:val="005815BE"/>
    <w:rsid w:val="00584F25"/>
    <w:rsid w:val="005915BA"/>
    <w:rsid w:val="005926D7"/>
    <w:rsid w:val="00592D94"/>
    <w:rsid w:val="005A0FFE"/>
    <w:rsid w:val="005A278D"/>
    <w:rsid w:val="005A5FC6"/>
    <w:rsid w:val="005A634D"/>
    <w:rsid w:val="005A682A"/>
    <w:rsid w:val="005A7B98"/>
    <w:rsid w:val="005B10A0"/>
    <w:rsid w:val="005B507E"/>
    <w:rsid w:val="005B60D7"/>
    <w:rsid w:val="005B737F"/>
    <w:rsid w:val="005C76ED"/>
    <w:rsid w:val="005D181B"/>
    <w:rsid w:val="005D47B8"/>
    <w:rsid w:val="005D5FDF"/>
    <w:rsid w:val="005D6DFE"/>
    <w:rsid w:val="005E2F18"/>
    <w:rsid w:val="005E3F97"/>
    <w:rsid w:val="005E5106"/>
    <w:rsid w:val="005E6F1F"/>
    <w:rsid w:val="005F1072"/>
    <w:rsid w:val="005F1F7D"/>
    <w:rsid w:val="005F3BC6"/>
    <w:rsid w:val="005F64A6"/>
    <w:rsid w:val="0060012C"/>
    <w:rsid w:val="00604C39"/>
    <w:rsid w:val="00605270"/>
    <w:rsid w:val="00605C77"/>
    <w:rsid w:val="0060678E"/>
    <w:rsid w:val="00606D4E"/>
    <w:rsid w:val="00611FC9"/>
    <w:rsid w:val="00613175"/>
    <w:rsid w:val="006149FF"/>
    <w:rsid w:val="00615BE7"/>
    <w:rsid w:val="00617052"/>
    <w:rsid w:val="00622F41"/>
    <w:rsid w:val="006231A4"/>
    <w:rsid w:val="00627ADC"/>
    <w:rsid w:val="00630ACD"/>
    <w:rsid w:val="00635CAD"/>
    <w:rsid w:val="006370B5"/>
    <w:rsid w:val="00637E09"/>
    <w:rsid w:val="00642EAB"/>
    <w:rsid w:val="00651BBB"/>
    <w:rsid w:val="00656B00"/>
    <w:rsid w:val="0066141E"/>
    <w:rsid w:val="0066307F"/>
    <w:rsid w:val="00663383"/>
    <w:rsid w:val="00665BA5"/>
    <w:rsid w:val="006745F6"/>
    <w:rsid w:val="006762D7"/>
    <w:rsid w:val="00676636"/>
    <w:rsid w:val="006779CD"/>
    <w:rsid w:val="0068108F"/>
    <w:rsid w:val="00690189"/>
    <w:rsid w:val="006907DE"/>
    <w:rsid w:val="00693016"/>
    <w:rsid w:val="00693309"/>
    <w:rsid w:val="00693CB0"/>
    <w:rsid w:val="00694102"/>
    <w:rsid w:val="006A24E1"/>
    <w:rsid w:val="006A50C9"/>
    <w:rsid w:val="006A7FA1"/>
    <w:rsid w:val="006B0553"/>
    <w:rsid w:val="006B2171"/>
    <w:rsid w:val="006C0A5B"/>
    <w:rsid w:val="006C19E4"/>
    <w:rsid w:val="006C5078"/>
    <w:rsid w:val="006C595E"/>
    <w:rsid w:val="006C74FC"/>
    <w:rsid w:val="006D1B3E"/>
    <w:rsid w:val="006D4E00"/>
    <w:rsid w:val="006E15A6"/>
    <w:rsid w:val="006E21CD"/>
    <w:rsid w:val="006E368A"/>
    <w:rsid w:val="006E4252"/>
    <w:rsid w:val="006E4DCF"/>
    <w:rsid w:val="006E69DC"/>
    <w:rsid w:val="006F446F"/>
    <w:rsid w:val="006F4BD4"/>
    <w:rsid w:val="0070387D"/>
    <w:rsid w:val="00703FF7"/>
    <w:rsid w:val="00706DEE"/>
    <w:rsid w:val="007116A2"/>
    <w:rsid w:val="00712A33"/>
    <w:rsid w:val="007144ED"/>
    <w:rsid w:val="00714A30"/>
    <w:rsid w:val="00720A6D"/>
    <w:rsid w:val="007255E3"/>
    <w:rsid w:val="00726824"/>
    <w:rsid w:val="007318E3"/>
    <w:rsid w:val="0073302C"/>
    <w:rsid w:val="00737135"/>
    <w:rsid w:val="007423A6"/>
    <w:rsid w:val="0074365D"/>
    <w:rsid w:val="00743993"/>
    <w:rsid w:val="007449BA"/>
    <w:rsid w:val="00744E04"/>
    <w:rsid w:val="00745727"/>
    <w:rsid w:val="00745E53"/>
    <w:rsid w:val="00747C15"/>
    <w:rsid w:val="0075157D"/>
    <w:rsid w:val="007558D9"/>
    <w:rsid w:val="007577FA"/>
    <w:rsid w:val="00760999"/>
    <w:rsid w:val="007628E5"/>
    <w:rsid w:val="00766E07"/>
    <w:rsid w:val="00773DF2"/>
    <w:rsid w:val="007744E7"/>
    <w:rsid w:val="007766A1"/>
    <w:rsid w:val="00780A38"/>
    <w:rsid w:val="00781703"/>
    <w:rsid w:val="00782EAA"/>
    <w:rsid w:val="00783138"/>
    <w:rsid w:val="00790A32"/>
    <w:rsid w:val="00791C77"/>
    <w:rsid w:val="0079421F"/>
    <w:rsid w:val="00794A12"/>
    <w:rsid w:val="00794F2C"/>
    <w:rsid w:val="00795933"/>
    <w:rsid w:val="007A1163"/>
    <w:rsid w:val="007A232D"/>
    <w:rsid w:val="007A33DE"/>
    <w:rsid w:val="007A3C5D"/>
    <w:rsid w:val="007B0B50"/>
    <w:rsid w:val="007B3A35"/>
    <w:rsid w:val="007C2F4A"/>
    <w:rsid w:val="007C471A"/>
    <w:rsid w:val="007C5762"/>
    <w:rsid w:val="007C68C6"/>
    <w:rsid w:val="007C7BF4"/>
    <w:rsid w:val="007D28E9"/>
    <w:rsid w:val="007D44E6"/>
    <w:rsid w:val="007D551A"/>
    <w:rsid w:val="007D6EBB"/>
    <w:rsid w:val="007E017C"/>
    <w:rsid w:val="007E187E"/>
    <w:rsid w:val="007E5A4E"/>
    <w:rsid w:val="007E6F41"/>
    <w:rsid w:val="007E7D8D"/>
    <w:rsid w:val="007F16EC"/>
    <w:rsid w:val="007F1FA5"/>
    <w:rsid w:val="007F272F"/>
    <w:rsid w:val="007F2B15"/>
    <w:rsid w:val="007F3272"/>
    <w:rsid w:val="007F4ACA"/>
    <w:rsid w:val="007F5010"/>
    <w:rsid w:val="007F78F9"/>
    <w:rsid w:val="00800A76"/>
    <w:rsid w:val="00805360"/>
    <w:rsid w:val="00805BDD"/>
    <w:rsid w:val="008077BA"/>
    <w:rsid w:val="00814D8B"/>
    <w:rsid w:val="00815003"/>
    <w:rsid w:val="008154CF"/>
    <w:rsid w:val="008156CC"/>
    <w:rsid w:val="00816D18"/>
    <w:rsid w:val="00820FC7"/>
    <w:rsid w:val="00821CAA"/>
    <w:rsid w:val="00822A21"/>
    <w:rsid w:val="00824B69"/>
    <w:rsid w:val="008257D7"/>
    <w:rsid w:val="00827093"/>
    <w:rsid w:val="00827F31"/>
    <w:rsid w:val="00830A15"/>
    <w:rsid w:val="00834548"/>
    <w:rsid w:val="00834D2E"/>
    <w:rsid w:val="008351EB"/>
    <w:rsid w:val="00835713"/>
    <w:rsid w:val="00836D67"/>
    <w:rsid w:val="00842201"/>
    <w:rsid w:val="0084305F"/>
    <w:rsid w:val="008474AD"/>
    <w:rsid w:val="00850DD3"/>
    <w:rsid w:val="00854B43"/>
    <w:rsid w:val="00855064"/>
    <w:rsid w:val="00866464"/>
    <w:rsid w:val="0086682B"/>
    <w:rsid w:val="00875D9F"/>
    <w:rsid w:val="00877612"/>
    <w:rsid w:val="00877A78"/>
    <w:rsid w:val="00881BD9"/>
    <w:rsid w:val="00882FD5"/>
    <w:rsid w:val="00885773"/>
    <w:rsid w:val="00886C50"/>
    <w:rsid w:val="00886CA1"/>
    <w:rsid w:val="00891CA3"/>
    <w:rsid w:val="00893E7D"/>
    <w:rsid w:val="0089405C"/>
    <w:rsid w:val="00896071"/>
    <w:rsid w:val="008A32B0"/>
    <w:rsid w:val="008A4987"/>
    <w:rsid w:val="008A5AE8"/>
    <w:rsid w:val="008A5C37"/>
    <w:rsid w:val="008B185B"/>
    <w:rsid w:val="008B1E01"/>
    <w:rsid w:val="008B3E0A"/>
    <w:rsid w:val="008B46B5"/>
    <w:rsid w:val="008B505D"/>
    <w:rsid w:val="008B67C1"/>
    <w:rsid w:val="008C1B5A"/>
    <w:rsid w:val="008C2B9B"/>
    <w:rsid w:val="008C30C1"/>
    <w:rsid w:val="008C5981"/>
    <w:rsid w:val="008D5002"/>
    <w:rsid w:val="008D7312"/>
    <w:rsid w:val="008E0C8E"/>
    <w:rsid w:val="008E1CC4"/>
    <w:rsid w:val="008E209E"/>
    <w:rsid w:val="008E21FE"/>
    <w:rsid w:val="008E3B14"/>
    <w:rsid w:val="008E4709"/>
    <w:rsid w:val="008E769D"/>
    <w:rsid w:val="008F119A"/>
    <w:rsid w:val="008F21E8"/>
    <w:rsid w:val="008F46AD"/>
    <w:rsid w:val="008F50E7"/>
    <w:rsid w:val="0090363E"/>
    <w:rsid w:val="009042CE"/>
    <w:rsid w:val="009108BB"/>
    <w:rsid w:val="00911BB8"/>
    <w:rsid w:val="00913DD0"/>
    <w:rsid w:val="00925005"/>
    <w:rsid w:val="00927B5D"/>
    <w:rsid w:val="0093406D"/>
    <w:rsid w:val="0093689D"/>
    <w:rsid w:val="00937E94"/>
    <w:rsid w:val="009413AF"/>
    <w:rsid w:val="009427C1"/>
    <w:rsid w:val="00944FA7"/>
    <w:rsid w:val="0094591E"/>
    <w:rsid w:val="00945E56"/>
    <w:rsid w:val="00946370"/>
    <w:rsid w:val="009478D7"/>
    <w:rsid w:val="0095159D"/>
    <w:rsid w:val="00954635"/>
    <w:rsid w:val="00956603"/>
    <w:rsid w:val="00957732"/>
    <w:rsid w:val="009603C2"/>
    <w:rsid w:val="00960509"/>
    <w:rsid w:val="00967441"/>
    <w:rsid w:val="0096793D"/>
    <w:rsid w:val="00967A61"/>
    <w:rsid w:val="00970A21"/>
    <w:rsid w:val="00975CAA"/>
    <w:rsid w:val="00976608"/>
    <w:rsid w:val="00976679"/>
    <w:rsid w:val="009816BA"/>
    <w:rsid w:val="00982659"/>
    <w:rsid w:val="0098695A"/>
    <w:rsid w:val="00990124"/>
    <w:rsid w:val="00991253"/>
    <w:rsid w:val="00992629"/>
    <w:rsid w:val="00996592"/>
    <w:rsid w:val="00996AAE"/>
    <w:rsid w:val="009A091A"/>
    <w:rsid w:val="009A3CBA"/>
    <w:rsid w:val="009A44A9"/>
    <w:rsid w:val="009A596A"/>
    <w:rsid w:val="009B0EA6"/>
    <w:rsid w:val="009B278D"/>
    <w:rsid w:val="009B28D1"/>
    <w:rsid w:val="009B39A8"/>
    <w:rsid w:val="009B410C"/>
    <w:rsid w:val="009B4D6C"/>
    <w:rsid w:val="009B6A06"/>
    <w:rsid w:val="009C0415"/>
    <w:rsid w:val="009C0933"/>
    <w:rsid w:val="009C18F7"/>
    <w:rsid w:val="009C4133"/>
    <w:rsid w:val="009C765A"/>
    <w:rsid w:val="009D2ADF"/>
    <w:rsid w:val="009D56FD"/>
    <w:rsid w:val="009D58D9"/>
    <w:rsid w:val="009D59DC"/>
    <w:rsid w:val="009D5EE2"/>
    <w:rsid w:val="009E27EB"/>
    <w:rsid w:val="009E2F35"/>
    <w:rsid w:val="009E375C"/>
    <w:rsid w:val="009E582A"/>
    <w:rsid w:val="009E6EBA"/>
    <w:rsid w:val="009E749A"/>
    <w:rsid w:val="009F6D72"/>
    <w:rsid w:val="00A017C3"/>
    <w:rsid w:val="00A037AB"/>
    <w:rsid w:val="00A07B5F"/>
    <w:rsid w:val="00A10C03"/>
    <w:rsid w:val="00A14E15"/>
    <w:rsid w:val="00A16DAE"/>
    <w:rsid w:val="00A216B3"/>
    <w:rsid w:val="00A22568"/>
    <w:rsid w:val="00A22A94"/>
    <w:rsid w:val="00A23605"/>
    <w:rsid w:val="00A23916"/>
    <w:rsid w:val="00A23C1C"/>
    <w:rsid w:val="00A248DF"/>
    <w:rsid w:val="00A254D2"/>
    <w:rsid w:val="00A350DB"/>
    <w:rsid w:val="00A36AB0"/>
    <w:rsid w:val="00A42DA3"/>
    <w:rsid w:val="00A44CDC"/>
    <w:rsid w:val="00A52190"/>
    <w:rsid w:val="00A54A05"/>
    <w:rsid w:val="00A54C84"/>
    <w:rsid w:val="00A5597E"/>
    <w:rsid w:val="00A56CA9"/>
    <w:rsid w:val="00A60175"/>
    <w:rsid w:val="00A602A4"/>
    <w:rsid w:val="00A64D09"/>
    <w:rsid w:val="00A74250"/>
    <w:rsid w:val="00A760B8"/>
    <w:rsid w:val="00A77022"/>
    <w:rsid w:val="00A81646"/>
    <w:rsid w:val="00A85301"/>
    <w:rsid w:val="00A8662F"/>
    <w:rsid w:val="00A91524"/>
    <w:rsid w:val="00A92388"/>
    <w:rsid w:val="00A923C5"/>
    <w:rsid w:val="00A92EE4"/>
    <w:rsid w:val="00A9352A"/>
    <w:rsid w:val="00A97697"/>
    <w:rsid w:val="00AA0BDE"/>
    <w:rsid w:val="00AA1AFD"/>
    <w:rsid w:val="00AA2384"/>
    <w:rsid w:val="00AA5E73"/>
    <w:rsid w:val="00AC0364"/>
    <w:rsid w:val="00AC086D"/>
    <w:rsid w:val="00AC1A97"/>
    <w:rsid w:val="00AC2EDA"/>
    <w:rsid w:val="00AD240D"/>
    <w:rsid w:val="00AD26D9"/>
    <w:rsid w:val="00AD2F55"/>
    <w:rsid w:val="00AD4732"/>
    <w:rsid w:val="00AE31EA"/>
    <w:rsid w:val="00AE59BA"/>
    <w:rsid w:val="00AF07A2"/>
    <w:rsid w:val="00AF0C3D"/>
    <w:rsid w:val="00AF1C4C"/>
    <w:rsid w:val="00AF2639"/>
    <w:rsid w:val="00AF3C96"/>
    <w:rsid w:val="00B01EC5"/>
    <w:rsid w:val="00B03A88"/>
    <w:rsid w:val="00B1028D"/>
    <w:rsid w:val="00B10FBB"/>
    <w:rsid w:val="00B152BB"/>
    <w:rsid w:val="00B22953"/>
    <w:rsid w:val="00B344DD"/>
    <w:rsid w:val="00B35F21"/>
    <w:rsid w:val="00B36706"/>
    <w:rsid w:val="00B402B0"/>
    <w:rsid w:val="00B41BBA"/>
    <w:rsid w:val="00B42089"/>
    <w:rsid w:val="00B45C1A"/>
    <w:rsid w:val="00B476A2"/>
    <w:rsid w:val="00B51D6F"/>
    <w:rsid w:val="00B542FD"/>
    <w:rsid w:val="00B55F7B"/>
    <w:rsid w:val="00B57BDF"/>
    <w:rsid w:val="00B71EF9"/>
    <w:rsid w:val="00B7438E"/>
    <w:rsid w:val="00B7482E"/>
    <w:rsid w:val="00B76FED"/>
    <w:rsid w:val="00B806B2"/>
    <w:rsid w:val="00B82095"/>
    <w:rsid w:val="00B83CAF"/>
    <w:rsid w:val="00B84484"/>
    <w:rsid w:val="00B84D44"/>
    <w:rsid w:val="00B9058A"/>
    <w:rsid w:val="00B92361"/>
    <w:rsid w:val="00B92EBE"/>
    <w:rsid w:val="00B933D3"/>
    <w:rsid w:val="00B94D18"/>
    <w:rsid w:val="00B95D87"/>
    <w:rsid w:val="00B96099"/>
    <w:rsid w:val="00BA0D9B"/>
    <w:rsid w:val="00BA1A67"/>
    <w:rsid w:val="00BA67A7"/>
    <w:rsid w:val="00BB1795"/>
    <w:rsid w:val="00BB42EB"/>
    <w:rsid w:val="00BB46D4"/>
    <w:rsid w:val="00BB6303"/>
    <w:rsid w:val="00BB786D"/>
    <w:rsid w:val="00BC649C"/>
    <w:rsid w:val="00BC7D62"/>
    <w:rsid w:val="00BD0B53"/>
    <w:rsid w:val="00BD3AAD"/>
    <w:rsid w:val="00BD462F"/>
    <w:rsid w:val="00BE2281"/>
    <w:rsid w:val="00BE70E7"/>
    <w:rsid w:val="00BE7A6E"/>
    <w:rsid w:val="00BF0403"/>
    <w:rsid w:val="00BF0CCC"/>
    <w:rsid w:val="00BF74AC"/>
    <w:rsid w:val="00BF7C28"/>
    <w:rsid w:val="00C13776"/>
    <w:rsid w:val="00C137A3"/>
    <w:rsid w:val="00C144FE"/>
    <w:rsid w:val="00C1521B"/>
    <w:rsid w:val="00C156F1"/>
    <w:rsid w:val="00C24F3F"/>
    <w:rsid w:val="00C3084F"/>
    <w:rsid w:val="00C30DD8"/>
    <w:rsid w:val="00C35497"/>
    <w:rsid w:val="00C356C1"/>
    <w:rsid w:val="00C363D4"/>
    <w:rsid w:val="00C3765F"/>
    <w:rsid w:val="00C37EEB"/>
    <w:rsid w:val="00C41309"/>
    <w:rsid w:val="00C42DC4"/>
    <w:rsid w:val="00C5153C"/>
    <w:rsid w:val="00C55EF0"/>
    <w:rsid w:val="00C57B7E"/>
    <w:rsid w:val="00C63A26"/>
    <w:rsid w:val="00C63AC9"/>
    <w:rsid w:val="00C66FAC"/>
    <w:rsid w:val="00C67010"/>
    <w:rsid w:val="00C675B3"/>
    <w:rsid w:val="00C716F2"/>
    <w:rsid w:val="00C71D54"/>
    <w:rsid w:val="00C725E4"/>
    <w:rsid w:val="00C72921"/>
    <w:rsid w:val="00C72F24"/>
    <w:rsid w:val="00C75DEF"/>
    <w:rsid w:val="00C77D93"/>
    <w:rsid w:val="00C84613"/>
    <w:rsid w:val="00C85B20"/>
    <w:rsid w:val="00C87886"/>
    <w:rsid w:val="00C965EF"/>
    <w:rsid w:val="00CA0C2C"/>
    <w:rsid w:val="00CA366F"/>
    <w:rsid w:val="00CA53AD"/>
    <w:rsid w:val="00CC0E9E"/>
    <w:rsid w:val="00CC667D"/>
    <w:rsid w:val="00CC6FA9"/>
    <w:rsid w:val="00CD3396"/>
    <w:rsid w:val="00CD543A"/>
    <w:rsid w:val="00CD6D7F"/>
    <w:rsid w:val="00CD6FA2"/>
    <w:rsid w:val="00CE018C"/>
    <w:rsid w:val="00CE2B96"/>
    <w:rsid w:val="00CE3C8D"/>
    <w:rsid w:val="00CE706B"/>
    <w:rsid w:val="00CE7A96"/>
    <w:rsid w:val="00CF030D"/>
    <w:rsid w:val="00CF2FD2"/>
    <w:rsid w:val="00CF6420"/>
    <w:rsid w:val="00D0032F"/>
    <w:rsid w:val="00D01869"/>
    <w:rsid w:val="00D01C5E"/>
    <w:rsid w:val="00D03483"/>
    <w:rsid w:val="00D055B8"/>
    <w:rsid w:val="00D068E8"/>
    <w:rsid w:val="00D0713C"/>
    <w:rsid w:val="00D10E76"/>
    <w:rsid w:val="00D12490"/>
    <w:rsid w:val="00D1339E"/>
    <w:rsid w:val="00D134BD"/>
    <w:rsid w:val="00D15466"/>
    <w:rsid w:val="00D15C8E"/>
    <w:rsid w:val="00D17838"/>
    <w:rsid w:val="00D20C53"/>
    <w:rsid w:val="00D26700"/>
    <w:rsid w:val="00D278B3"/>
    <w:rsid w:val="00D27960"/>
    <w:rsid w:val="00D30020"/>
    <w:rsid w:val="00D30060"/>
    <w:rsid w:val="00D31239"/>
    <w:rsid w:val="00D31F19"/>
    <w:rsid w:val="00D35707"/>
    <w:rsid w:val="00D42E09"/>
    <w:rsid w:val="00D442D2"/>
    <w:rsid w:val="00D47D31"/>
    <w:rsid w:val="00D51F56"/>
    <w:rsid w:val="00D52A6B"/>
    <w:rsid w:val="00D54CB0"/>
    <w:rsid w:val="00D61881"/>
    <w:rsid w:val="00D6231F"/>
    <w:rsid w:val="00D627E7"/>
    <w:rsid w:val="00D62F78"/>
    <w:rsid w:val="00D635E7"/>
    <w:rsid w:val="00D63F82"/>
    <w:rsid w:val="00D63FA5"/>
    <w:rsid w:val="00D64B20"/>
    <w:rsid w:val="00D64E9C"/>
    <w:rsid w:val="00D735DC"/>
    <w:rsid w:val="00D76A20"/>
    <w:rsid w:val="00D823FE"/>
    <w:rsid w:val="00D82633"/>
    <w:rsid w:val="00D8501D"/>
    <w:rsid w:val="00D85E40"/>
    <w:rsid w:val="00D90B12"/>
    <w:rsid w:val="00D941AF"/>
    <w:rsid w:val="00D9647E"/>
    <w:rsid w:val="00DA03E4"/>
    <w:rsid w:val="00DA1E44"/>
    <w:rsid w:val="00DA4B36"/>
    <w:rsid w:val="00DA5757"/>
    <w:rsid w:val="00DA68E4"/>
    <w:rsid w:val="00DA75F7"/>
    <w:rsid w:val="00DB0A71"/>
    <w:rsid w:val="00DB2563"/>
    <w:rsid w:val="00DB42EC"/>
    <w:rsid w:val="00DB43D2"/>
    <w:rsid w:val="00DB5F71"/>
    <w:rsid w:val="00DC3117"/>
    <w:rsid w:val="00DC515D"/>
    <w:rsid w:val="00DC75CB"/>
    <w:rsid w:val="00DC7D09"/>
    <w:rsid w:val="00DD04F3"/>
    <w:rsid w:val="00DD37A3"/>
    <w:rsid w:val="00DD4AE3"/>
    <w:rsid w:val="00DD4D2E"/>
    <w:rsid w:val="00DD6858"/>
    <w:rsid w:val="00DE03C3"/>
    <w:rsid w:val="00DE5055"/>
    <w:rsid w:val="00DE799B"/>
    <w:rsid w:val="00DE7F0B"/>
    <w:rsid w:val="00DF0FC9"/>
    <w:rsid w:val="00DF2992"/>
    <w:rsid w:val="00DF7188"/>
    <w:rsid w:val="00E03CB9"/>
    <w:rsid w:val="00E046FE"/>
    <w:rsid w:val="00E05DEF"/>
    <w:rsid w:val="00E06BDE"/>
    <w:rsid w:val="00E07E4C"/>
    <w:rsid w:val="00E12974"/>
    <w:rsid w:val="00E16C46"/>
    <w:rsid w:val="00E22E80"/>
    <w:rsid w:val="00E234DD"/>
    <w:rsid w:val="00E261FC"/>
    <w:rsid w:val="00E30779"/>
    <w:rsid w:val="00E34305"/>
    <w:rsid w:val="00E37664"/>
    <w:rsid w:val="00E40798"/>
    <w:rsid w:val="00E4118C"/>
    <w:rsid w:val="00E41AF4"/>
    <w:rsid w:val="00E43AC3"/>
    <w:rsid w:val="00E43D7D"/>
    <w:rsid w:val="00E4413F"/>
    <w:rsid w:val="00E572E9"/>
    <w:rsid w:val="00E579A9"/>
    <w:rsid w:val="00E60833"/>
    <w:rsid w:val="00E63DC0"/>
    <w:rsid w:val="00E64480"/>
    <w:rsid w:val="00E7617D"/>
    <w:rsid w:val="00E82434"/>
    <w:rsid w:val="00E82E02"/>
    <w:rsid w:val="00E862D8"/>
    <w:rsid w:val="00E86D2D"/>
    <w:rsid w:val="00E9104A"/>
    <w:rsid w:val="00E91249"/>
    <w:rsid w:val="00E929FB"/>
    <w:rsid w:val="00EA12D7"/>
    <w:rsid w:val="00EA1857"/>
    <w:rsid w:val="00EA1C72"/>
    <w:rsid w:val="00EA1D86"/>
    <w:rsid w:val="00EA2595"/>
    <w:rsid w:val="00EA27E4"/>
    <w:rsid w:val="00EA3C26"/>
    <w:rsid w:val="00EA4058"/>
    <w:rsid w:val="00EA679C"/>
    <w:rsid w:val="00EA72D9"/>
    <w:rsid w:val="00EB210F"/>
    <w:rsid w:val="00EB3C2A"/>
    <w:rsid w:val="00EB4023"/>
    <w:rsid w:val="00EB44F1"/>
    <w:rsid w:val="00EB4768"/>
    <w:rsid w:val="00EC0659"/>
    <w:rsid w:val="00ED7397"/>
    <w:rsid w:val="00ED7E8A"/>
    <w:rsid w:val="00EE096E"/>
    <w:rsid w:val="00EE7701"/>
    <w:rsid w:val="00EF4067"/>
    <w:rsid w:val="00EF6656"/>
    <w:rsid w:val="00F02008"/>
    <w:rsid w:val="00F02195"/>
    <w:rsid w:val="00F041AE"/>
    <w:rsid w:val="00F11FBF"/>
    <w:rsid w:val="00F136E8"/>
    <w:rsid w:val="00F16FC0"/>
    <w:rsid w:val="00F21E55"/>
    <w:rsid w:val="00F232AF"/>
    <w:rsid w:val="00F23A49"/>
    <w:rsid w:val="00F269DC"/>
    <w:rsid w:val="00F303DF"/>
    <w:rsid w:val="00F31C03"/>
    <w:rsid w:val="00F33512"/>
    <w:rsid w:val="00F34FFD"/>
    <w:rsid w:val="00F36179"/>
    <w:rsid w:val="00F364F1"/>
    <w:rsid w:val="00F40417"/>
    <w:rsid w:val="00F44E57"/>
    <w:rsid w:val="00F47BC0"/>
    <w:rsid w:val="00F50D5C"/>
    <w:rsid w:val="00F51AB0"/>
    <w:rsid w:val="00F5273E"/>
    <w:rsid w:val="00F61BB6"/>
    <w:rsid w:val="00F62F4F"/>
    <w:rsid w:val="00F63965"/>
    <w:rsid w:val="00F64F98"/>
    <w:rsid w:val="00F65899"/>
    <w:rsid w:val="00F65913"/>
    <w:rsid w:val="00F70D29"/>
    <w:rsid w:val="00F70FA2"/>
    <w:rsid w:val="00F710FD"/>
    <w:rsid w:val="00F72277"/>
    <w:rsid w:val="00F72F29"/>
    <w:rsid w:val="00F7370A"/>
    <w:rsid w:val="00F80702"/>
    <w:rsid w:val="00F80855"/>
    <w:rsid w:val="00F813AB"/>
    <w:rsid w:val="00F829F7"/>
    <w:rsid w:val="00F84FF1"/>
    <w:rsid w:val="00F86AA3"/>
    <w:rsid w:val="00F9455E"/>
    <w:rsid w:val="00F9544A"/>
    <w:rsid w:val="00FA1C5A"/>
    <w:rsid w:val="00FA5933"/>
    <w:rsid w:val="00FB1EF7"/>
    <w:rsid w:val="00FB2A56"/>
    <w:rsid w:val="00FB59DD"/>
    <w:rsid w:val="00FB678D"/>
    <w:rsid w:val="00FC03A5"/>
    <w:rsid w:val="00FC247D"/>
    <w:rsid w:val="00FC581B"/>
    <w:rsid w:val="00FC66AF"/>
    <w:rsid w:val="00FD2C42"/>
    <w:rsid w:val="00FE3462"/>
    <w:rsid w:val="00FE5C2B"/>
    <w:rsid w:val="00FE5EBF"/>
    <w:rsid w:val="00FE736D"/>
    <w:rsid w:val="00FF13E9"/>
    <w:rsid w:val="00FF1D6F"/>
    <w:rsid w:val="00FF2002"/>
    <w:rsid w:val="00FF3CD8"/>
    <w:rsid w:val="00FF4ACF"/>
    <w:rsid w:val="00FF5F00"/>
    <w:rsid w:val="00FF7BD8"/>
    <w:rsid w:val="2A75C1E0"/>
    <w:rsid w:val="4B473B40"/>
    <w:rsid w:val="64E84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915065"/>
  <w15:docId w15:val="{522DB1BF-C81E-4DC8-814C-9C9F40ADAD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AU" w:eastAsia="en-US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4496"/>
    <w:rPr>
      <w:rFonts w:ascii="Aptos" w:hAnsi="Aptos"/>
      <w:sz w:val="22"/>
      <w:lang w:eastAsia="en-AU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663383"/>
    <w:pPr>
      <w:keepNext/>
      <w:keepLines/>
      <w:spacing w:before="320" w:after="0" w:line="240" w:lineRule="auto"/>
      <w:outlineLvl w:val="0"/>
    </w:pPr>
    <w:rPr>
      <w:rFonts w:ascii="Arial Rounded MT Bold" w:eastAsiaTheme="majorEastAsia" w:hAnsi="Arial Rounded MT Bold" w:cstheme="majorBidi"/>
      <w:color w:val="677983"/>
      <w:sz w:val="44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E37664"/>
    <w:pPr>
      <w:keepNext/>
      <w:keepLines/>
      <w:spacing w:before="80" w:after="0" w:line="240" w:lineRule="auto"/>
      <w:ind w:left="720" w:hanging="436"/>
      <w:outlineLvl w:val="1"/>
    </w:pPr>
    <w:rPr>
      <w:rFonts w:ascii="Arial Rounded MT Bold" w:eastAsiaTheme="majorEastAsia" w:hAnsi="Arial Rounded MT Bold" w:cstheme="majorBidi"/>
      <w:bCs/>
      <w:color w:val="677983"/>
      <w:sz w:val="44"/>
      <w:szCs w:val="44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DA1E44"/>
    <w:pPr>
      <w:keepNext/>
      <w:keepLines/>
      <w:numPr>
        <w:ilvl w:val="2"/>
        <w:numId w:val="45"/>
      </w:numPr>
      <w:spacing w:before="40" w:after="0" w:line="240" w:lineRule="auto"/>
      <w:outlineLvl w:val="2"/>
    </w:pPr>
    <w:rPr>
      <w:rFonts w:ascii="Aptos SemiBold" w:eastAsiaTheme="majorEastAsia" w:hAnsi="Aptos SemiBold" w:cstheme="majorBidi"/>
      <w:sz w:val="28"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DA1E44"/>
    <w:pPr>
      <w:keepNext/>
      <w:keepLines/>
      <w:spacing w:before="40" w:after="0"/>
      <w:outlineLvl w:val="3"/>
    </w:pPr>
    <w:rPr>
      <w:rFonts w:ascii="Aptos SemiBold" w:eastAsiaTheme="majorEastAsia" w:hAnsi="Aptos SemiBold" w:cstheme="majorBidi"/>
      <w:color w:val="2C2C2D" w:themeColor="text1" w:themeShade="80"/>
      <w:sz w:val="24"/>
      <w:szCs w:val="22"/>
    </w:rPr>
  </w:style>
  <w:style w:type="paragraph" w:styleId="Heading5">
    <w:name w:val="heading 5"/>
    <w:basedOn w:val="Normal"/>
    <w:next w:val="Normal"/>
    <w:link w:val="Heading5Char"/>
    <w:uiPriority w:val="9"/>
    <w:unhideWhenUsed/>
    <w:rsid w:val="00DA1E44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056C7E" w:themeColor="text2"/>
      <w:szCs w:val="22"/>
    </w:rPr>
  </w:style>
  <w:style w:type="paragraph" w:styleId="Heading6">
    <w:name w:val="heading 6"/>
    <w:basedOn w:val="Normal"/>
    <w:next w:val="Normal"/>
    <w:link w:val="Heading6Char"/>
    <w:uiPriority w:val="9"/>
    <w:unhideWhenUsed/>
    <w:rsid w:val="00DA1E44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056C7E" w:themeColor="text2"/>
      <w:sz w:val="21"/>
      <w:szCs w:val="21"/>
    </w:rPr>
  </w:style>
  <w:style w:type="paragraph" w:styleId="Heading7">
    <w:name w:val="heading 7"/>
    <w:basedOn w:val="Normal"/>
    <w:next w:val="Normal"/>
    <w:link w:val="Heading7Char"/>
    <w:uiPriority w:val="9"/>
    <w:unhideWhenUsed/>
    <w:rsid w:val="00DA1E44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4C0000" w:themeColor="accent1" w:themeShade="80"/>
      <w:sz w:val="21"/>
      <w:szCs w:val="21"/>
    </w:rPr>
  </w:style>
  <w:style w:type="paragraph" w:styleId="Heading8">
    <w:name w:val="heading 8"/>
    <w:basedOn w:val="Normal"/>
    <w:next w:val="Normal"/>
    <w:link w:val="Heading8Char"/>
    <w:uiPriority w:val="9"/>
    <w:unhideWhenUsed/>
    <w:rsid w:val="00DA1E44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056C7E" w:themeColor="text2"/>
    </w:rPr>
  </w:style>
  <w:style w:type="paragraph" w:styleId="Heading9">
    <w:name w:val="heading 9"/>
    <w:basedOn w:val="Normal"/>
    <w:next w:val="Normal"/>
    <w:link w:val="Heading9Char"/>
    <w:uiPriority w:val="9"/>
    <w:unhideWhenUsed/>
    <w:rsid w:val="00DA1E44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056C7E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63383"/>
    <w:rPr>
      <w:rFonts w:ascii="Arial Rounded MT Bold" w:eastAsiaTheme="majorEastAsia" w:hAnsi="Arial Rounded MT Bold" w:cstheme="majorBidi"/>
      <w:color w:val="677983"/>
      <w:sz w:val="44"/>
      <w:szCs w:val="32"/>
      <w:lang w:eastAsia="en-AU"/>
    </w:rPr>
  </w:style>
  <w:style w:type="character" w:customStyle="1" w:styleId="Heading2Char">
    <w:name w:val="Heading 2 Char"/>
    <w:basedOn w:val="DefaultParagraphFont"/>
    <w:link w:val="Heading2"/>
    <w:uiPriority w:val="9"/>
    <w:rsid w:val="00E37664"/>
    <w:rPr>
      <w:rFonts w:ascii="Arial Rounded MT Bold" w:eastAsiaTheme="majorEastAsia" w:hAnsi="Arial Rounded MT Bold" w:cstheme="majorBidi"/>
      <w:bCs/>
      <w:color w:val="677983"/>
      <w:sz w:val="44"/>
      <w:szCs w:val="44"/>
      <w:lang w:eastAsia="en-AU"/>
    </w:rPr>
  </w:style>
  <w:style w:type="character" w:customStyle="1" w:styleId="Heading3Char">
    <w:name w:val="Heading 3 Char"/>
    <w:basedOn w:val="DefaultParagraphFont"/>
    <w:link w:val="Heading3"/>
    <w:uiPriority w:val="9"/>
    <w:rsid w:val="00DA1E44"/>
    <w:rPr>
      <w:rFonts w:ascii="Aptos SemiBold" w:eastAsiaTheme="majorEastAsia" w:hAnsi="Aptos SemiBold" w:cstheme="majorBidi"/>
      <w:sz w:val="28"/>
      <w:szCs w:val="24"/>
      <w:lang w:eastAsia="en-AU"/>
    </w:rPr>
  </w:style>
  <w:style w:type="character" w:customStyle="1" w:styleId="Heading4Char">
    <w:name w:val="Heading 4 Char"/>
    <w:basedOn w:val="DefaultParagraphFont"/>
    <w:link w:val="Heading4"/>
    <w:uiPriority w:val="9"/>
    <w:rsid w:val="00DA1E44"/>
    <w:rPr>
      <w:rFonts w:ascii="Aptos SemiBold" w:eastAsiaTheme="majorEastAsia" w:hAnsi="Aptos SemiBold" w:cstheme="majorBidi"/>
      <w:color w:val="2C2C2D" w:themeColor="text1" w:themeShade="80"/>
      <w:sz w:val="24"/>
      <w:szCs w:val="22"/>
      <w:lang w:eastAsia="en-AU"/>
    </w:rPr>
  </w:style>
  <w:style w:type="paragraph" w:styleId="BodyText">
    <w:name w:val="Body Text"/>
    <w:basedOn w:val="Normal"/>
    <w:link w:val="BodyTextChar"/>
    <w:uiPriority w:val="99"/>
    <w:semiHidden/>
    <w:unhideWhenUsed/>
    <w:rsid w:val="00DA1E44"/>
  </w:style>
  <w:style w:type="character" w:customStyle="1" w:styleId="BodyTextChar">
    <w:name w:val="Body Text Char"/>
    <w:basedOn w:val="DefaultParagraphFont"/>
    <w:link w:val="BodyText"/>
    <w:uiPriority w:val="99"/>
    <w:semiHidden/>
    <w:rsid w:val="00DA1E44"/>
    <w:rPr>
      <w:rFonts w:ascii="Aptos" w:hAnsi="Aptos"/>
      <w:sz w:val="22"/>
      <w:lang w:eastAsia="en-AU"/>
    </w:rPr>
  </w:style>
  <w:style w:type="character" w:customStyle="1" w:styleId="Heading5Char">
    <w:name w:val="Heading 5 Char"/>
    <w:basedOn w:val="DefaultParagraphFont"/>
    <w:link w:val="Heading5"/>
    <w:uiPriority w:val="9"/>
    <w:rsid w:val="00DA1E44"/>
    <w:rPr>
      <w:rFonts w:asciiTheme="majorHAnsi" w:eastAsiaTheme="majorEastAsia" w:hAnsiTheme="majorHAnsi" w:cstheme="majorBidi"/>
      <w:color w:val="056C7E" w:themeColor="text2"/>
      <w:sz w:val="22"/>
      <w:szCs w:val="22"/>
      <w:lang w:eastAsia="en-AU"/>
    </w:rPr>
  </w:style>
  <w:style w:type="character" w:customStyle="1" w:styleId="Heading6Char">
    <w:name w:val="Heading 6 Char"/>
    <w:basedOn w:val="DefaultParagraphFont"/>
    <w:link w:val="Heading6"/>
    <w:uiPriority w:val="9"/>
    <w:rsid w:val="00DA1E44"/>
    <w:rPr>
      <w:rFonts w:asciiTheme="majorHAnsi" w:eastAsiaTheme="majorEastAsia" w:hAnsiTheme="majorHAnsi" w:cstheme="majorBidi"/>
      <w:i/>
      <w:iCs/>
      <w:color w:val="056C7E" w:themeColor="text2"/>
      <w:sz w:val="21"/>
      <w:szCs w:val="21"/>
      <w:lang w:eastAsia="en-AU"/>
    </w:rPr>
  </w:style>
  <w:style w:type="character" w:customStyle="1" w:styleId="Heading7Char">
    <w:name w:val="Heading 7 Char"/>
    <w:basedOn w:val="DefaultParagraphFont"/>
    <w:link w:val="Heading7"/>
    <w:uiPriority w:val="9"/>
    <w:rsid w:val="00DA1E44"/>
    <w:rPr>
      <w:rFonts w:asciiTheme="majorHAnsi" w:eastAsiaTheme="majorEastAsia" w:hAnsiTheme="majorHAnsi" w:cstheme="majorBidi"/>
      <w:i/>
      <w:iCs/>
      <w:color w:val="4C0000" w:themeColor="accent1" w:themeShade="80"/>
      <w:sz w:val="21"/>
      <w:szCs w:val="21"/>
      <w:lang w:eastAsia="en-AU"/>
    </w:rPr>
  </w:style>
  <w:style w:type="character" w:customStyle="1" w:styleId="Heading8Char">
    <w:name w:val="Heading 8 Char"/>
    <w:basedOn w:val="DefaultParagraphFont"/>
    <w:link w:val="Heading8"/>
    <w:uiPriority w:val="9"/>
    <w:rsid w:val="00DA1E44"/>
    <w:rPr>
      <w:rFonts w:asciiTheme="majorHAnsi" w:eastAsiaTheme="majorEastAsia" w:hAnsiTheme="majorHAnsi" w:cstheme="majorBidi"/>
      <w:b/>
      <w:bCs/>
      <w:color w:val="056C7E" w:themeColor="text2"/>
      <w:sz w:val="22"/>
      <w:lang w:eastAsia="en-AU"/>
    </w:rPr>
  </w:style>
  <w:style w:type="character" w:customStyle="1" w:styleId="Heading9Char">
    <w:name w:val="Heading 9 Char"/>
    <w:basedOn w:val="DefaultParagraphFont"/>
    <w:link w:val="Heading9"/>
    <w:uiPriority w:val="9"/>
    <w:rsid w:val="00DA1E44"/>
    <w:rPr>
      <w:rFonts w:asciiTheme="majorHAnsi" w:eastAsiaTheme="majorEastAsia" w:hAnsiTheme="majorHAnsi" w:cstheme="majorBidi"/>
      <w:b/>
      <w:bCs/>
      <w:i/>
      <w:iCs/>
      <w:color w:val="056C7E" w:themeColor="text2"/>
      <w:sz w:val="22"/>
      <w:lang w:eastAsia="en-AU"/>
    </w:rPr>
  </w:style>
  <w:style w:type="paragraph" w:styleId="Title">
    <w:name w:val="Title"/>
    <w:basedOn w:val="Normal"/>
    <w:next w:val="Normal"/>
    <w:link w:val="TitleChar"/>
    <w:autoRedefine/>
    <w:uiPriority w:val="10"/>
    <w:qFormat/>
    <w:rsid w:val="00DA1E44"/>
    <w:pPr>
      <w:spacing w:after="0" w:line="240" w:lineRule="auto"/>
      <w:contextualSpacing/>
    </w:pPr>
    <w:rPr>
      <w:rFonts w:ascii="Arial Rounded MT Bold" w:eastAsiaTheme="majorEastAsia" w:hAnsi="Arial Rounded MT Bold" w:cstheme="majorBidi"/>
      <w:color w:val="FFFFFF" w:themeColor="background1"/>
      <w:spacing w:val="-10"/>
      <w:sz w:val="70"/>
      <w:szCs w:val="70"/>
    </w:rPr>
  </w:style>
  <w:style w:type="character" w:customStyle="1" w:styleId="TitleChar">
    <w:name w:val="Title Char"/>
    <w:basedOn w:val="DefaultParagraphFont"/>
    <w:link w:val="Title"/>
    <w:uiPriority w:val="10"/>
    <w:rsid w:val="00DA1E44"/>
    <w:rPr>
      <w:rFonts w:ascii="Arial Rounded MT Bold" w:eastAsiaTheme="majorEastAsia" w:hAnsi="Arial Rounded MT Bold" w:cstheme="majorBidi"/>
      <w:color w:val="FFFFFF" w:themeColor="background1"/>
      <w:spacing w:val="-10"/>
      <w:sz w:val="70"/>
      <w:szCs w:val="70"/>
      <w:lang w:eastAsia="en-AU"/>
    </w:rPr>
  </w:style>
  <w:style w:type="paragraph" w:styleId="Subtitle">
    <w:name w:val="Subtitle"/>
    <w:aliases w:val="Subtitle for cover"/>
    <w:basedOn w:val="Normal"/>
    <w:next w:val="Normal"/>
    <w:link w:val="SubtitleChar"/>
    <w:autoRedefine/>
    <w:uiPriority w:val="11"/>
    <w:qFormat/>
    <w:rsid w:val="00DA1E44"/>
    <w:rPr>
      <w:rFonts w:ascii="Arial Rounded MT Bold" w:hAnsi="Arial Rounded MT Bold"/>
      <w:color w:val="FFFFFF" w:themeColor="background1"/>
      <w:sz w:val="40"/>
    </w:rPr>
  </w:style>
  <w:style w:type="character" w:customStyle="1" w:styleId="SubtitleChar">
    <w:name w:val="Subtitle Char"/>
    <w:aliases w:val="Subtitle for cover Char"/>
    <w:basedOn w:val="DefaultParagraphFont"/>
    <w:link w:val="Subtitle"/>
    <w:uiPriority w:val="11"/>
    <w:rsid w:val="00DA1E44"/>
    <w:rPr>
      <w:rFonts w:ascii="Arial Rounded MT Bold" w:hAnsi="Arial Rounded MT Bold"/>
      <w:color w:val="FFFFFF" w:themeColor="background1"/>
      <w:sz w:val="40"/>
      <w:lang w:eastAsia="en-AU"/>
    </w:rPr>
  </w:style>
  <w:style w:type="character" w:styleId="Strong">
    <w:name w:val="Strong"/>
    <w:basedOn w:val="DefaultParagraphFont"/>
    <w:uiPriority w:val="22"/>
    <w:qFormat/>
    <w:rsid w:val="00DA1E44"/>
    <w:rPr>
      <w:b/>
      <w:bCs/>
    </w:rPr>
  </w:style>
  <w:style w:type="character" w:styleId="Emphasis">
    <w:name w:val="Emphasis"/>
    <w:basedOn w:val="DefaultParagraphFont"/>
    <w:uiPriority w:val="20"/>
    <w:qFormat/>
    <w:rsid w:val="00DA1E44"/>
    <w:rPr>
      <w:i/>
      <w:iCs/>
    </w:rPr>
  </w:style>
  <w:style w:type="paragraph" w:styleId="NoSpacing">
    <w:name w:val="No Spacing"/>
    <w:uiPriority w:val="1"/>
    <w:rsid w:val="00DA1E44"/>
    <w:pPr>
      <w:spacing w:after="0" w:line="240" w:lineRule="auto"/>
    </w:pPr>
    <w:rPr>
      <w:lang w:eastAsia="en-AU"/>
    </w:rPr>
  </w:style>
  <w:style w:type="paragraph" w:styleId="ListParagraph">
    <w:name w:val="List Paragraph"/>
    <w:aliases w:val="Bullet Points,List_Paragraph_BMW_PG,Recommendation,List Paragraph1,List Paragraph11,Bullet point,List Paragraph Number"/>
    <w:basedOn w:val="Normal"/>
    <w:link w:val="ListParagraphChar"/>
    <w:uiPriority w:val="34"/>
    <w:qFormat/>
    <w:rsid w:val="00DA1E44"/>
    <w:pPr>
      <w:ind w:left="720"/>
      <w:contextualSpacing/>
    </w:pPr>
  </w:style>
  <w:style w:type="character" w:customStyle="1" w:styleId="ListParagraphChar">
    <w:name w:val="List Paragraph Char"/>
    <w:aliases w:val="Bullet Points Char,List_Paragraph_BMW_PG Char,Recommendation Char,List Paragraph1 Char,List Paragraph11 Char,Bullet point Char,List Paragraph Number Char"/>
    <w:basedOn w:val="DefaultParagraphFont"/>
    <w:link w:val="ListParagraph"/>
    <w:uiPriority w:val="34"/>
    <w:locked/>
    <w:rsid w:val="00DA1E44"/>
    <w:rPr>
      <w:rFonts w:ascii="Aptos" w:hAnsi="Aptos"/>
      <w:sz w:val="22"/>
      <w:lang w:eastAsia="en-AU"/>
    </w:rPr>
  </w:style>
  <w:style w:type="character" w:styleId="SubtleEmphasis">
    <w:name w:val="Subtle Emphasis"/>
    <w:basedOn w:val="DefaultParagraphFont"/>
    <w:uiPriority w:val="19"/>
    <w:qFormat/>
    <w:rsid w:val="00DA1E44"/>
    <w:rPr>
      <w:i/>
      <w:iCs/>
      <w:color w:val="808285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DA1E44"/>
    <w:rPr>
      <w:b/>
      <w:bCs/>
      <w:i/>
      <w:iCs/>
    </w:rPr>
  </w:style>
  <w:style w:type="paragraph" w:styleId="TOCHeading">
    <w:name w:val="TOC Heading"/>
    <w:basedOn w:val="Heading1"/>
    <w:uiPriority w:val="39"/>
    <w:unhideWhenUsed/>
    <w:qFormat/>
    <w:rsid w:val="00DA1E44"/>
    <w:pPr>
      <w:outlineLvl w:val="9"/>
    </w:pPr>
  </w:style>
  <w:style w:type="paragraph" w:customStyle="1" w:styleId="TableText">
    <w:name w:val="Table Text"/>
    <w:basedOn w:val="Normal"/>
    <w:link w:val="TableTextChar"/>
    <w:rsid w:val="00DA1E44"/>
    <w:pPr>
      <w:spacing w:before="40" w:after="40"/>
    </w:pPr>
    <w:rPr>
      <w:rFonts w:cs="Arial"/>
    </w:rPr>
  </w:style>
  <w:style w:type="character" w:customStyle="1" w:styleId="TableTextChar">
    <w:name w:val="Table Text Char"/>
    <w:basedOn w:val="DefaultParagraphFont"/>
    <w:link w:val="TableText"/>
    <w:rsid w:val="00DA1E44"/>
    <w:rPr>
      <w:rFonts w:ascii="Aptos" w:hAnsi="Aptos" w:cs="Arial"/>
      <w:sz w:val="22"/>
      <w:lang w:eastAsia="en-AU"/>
    </w:rPr>
  </w:style>
  <w:style w:type="paragraph" w:customStyle="1" w:styleId="TableHeading">
    <w:name w:val="Table Heading"/>
    <w:basedOn w:val="TableText"/>
    <w:link w:val="TableHeadingChar"/>
    <w:rsid w:val="00DA1E44"/>
    <w:pPr>
      <w:jc w:val="center"/>
    </w:pPr>
    <w:rPr>
      <w:rFonts w:eastAsia="Calibri"/>
      <w:b/>
      <w:color w:val="FFFFFF"/>
    </w:rPr>
  </w:style>
  <w:style w:type="character" w:customStyle="1" w:styleId="TableHeadingChar">
    <w:name w:val="Table Heading Char"/>
    <w:basedOn w:val="TableTextChar"/>
    <w:link w:val="TableHeading"/>
    <w:rsid w:val="00DA1E44"/>
    <w:rPr>
      <w:rFonts w:ascii="Aptos" w:eastAsia="Calibri" w:hAnsi="Aptos" w:cs="Arial"/>
      <w:b/>
      <w:color w:val="FFFFFF"/>
      <w:sz w:val="22"/>
      <w:lang w:eastAsia="en-AU"/>
    </w:rPr>
  </w:style>
  <w:style w:type="paragraph" w:customStyle="1" w:styleId="NumberedlistLevel1">
    <w:name w:val="Numbered list Level 1"/>
    <w:basedOn w:val="ListParagraph"/>
    <w:link w:val="NumberedlistLevel1Char"/>
    <w:rsid w:val="00DA1E44"/>
    <w:pPr>
      <w:numPr>
        <w:numId w:val="25"/>
      </w:numPr>
      <w:spacing w:line="276" w:lineRule="auto"/>
      <w:contextualSpacing w:val="0"/>
    </w:pPr>
    <w:rPr>
      <w:rFonts w:cs="Arial"/>
    </w:rPr>
  </w:style>
  <w:style w:type="character" w:customStyle="1" w:styleId="NumberedlistLevel1Char">
    <w:name w:val="Numbered list Level 1 Char"/>
    <w:basedOn w:val="ListParagraphChar"/>
    <w:link w:val="NumberedlistLevel1"/>
    <w:rsid w:val="00DA1E44"/>
    <w:rPr>
      <w:rFonts w:ascii="Aptos" w:hAnsi="Aptos" w:cs="Arial"/>
      <w:sz w:val="22"/>
      <w:lang w:eastAsia="en-AU"/>
    </w:rPr>
  </w:style>
  <w:style w:type="paragraph" w:customStyle="1" w:styleId="NumberedListLevel2">
    <w:name w:val="Numbered List Level 2"/>
    <w:basedOn w:val="ListParagraph"/>
    <w:link w:val="NumberedListLevel2Char"/>
    <w:rsid w:val="00DA1E44"/>
    <w:pPr>
      <w:numPr>
        <w:ilvl w:val="1"/>
        <w:numId w:val="25"/>
      </w:numPr>
      <w:spacing w:line="276" w:lineRule="auto"/>
      <w:contextualSpacing w:val="0"/>
    </w:pPr>
    <w:rPr>
      <w:rFonts w:cs="Arial"/>
    </w:rPr>
  </w:style>
  <w:style w:type="character" w:customStyle="1" w:styleId="NumberedListLevel2Char">
    <w:name w:val="Numbered List Level 2 Char"/>
    <w:basedOn w:val="ListParagraphChar"/>
    <w:link w:val="NumberedListLevel2"/>
    <w:rsid w:val="00DA1E44"/>
    <w:rPr>
      <w:rFonts w:ascii="Aptos" w:hAnsi="Aptos" w:cs="Arial"/>
      <w:sz w:val="22"/>
      <w:lang w:eastAsia="en-AU"/>
    </w:rPr>
  </w:style>
  <w:style w:type="paragraph" w:customStyle="1" w:styleId="NumberedListLevel3">
    <w:name w:val="Numbered List Level 3"/>
    <w:basedOn w:val="ListParagraph"/>
    <w:link w:val="NumberedListLevel3Char"/>
    <w:rsid w:val="00DA1E44"/>
    <w:pPr>
      <w:numPr>
        <w:ilvl w:val="2"/>
        <w:numId w:val="25"/>
      </w:numPr>
      <w:spacing w:line="276" w:lineRule="auto"/>
      <w:contextualSpacing w:val="0"/>
    </w:pPr>
    <w:rPr>
      <w:rFonts w:cs="Arial"/>
    </w:rPr>
  </w:style>
  <w:style w:type="character" w:customStyle="1" w:styleId="NumberedListLevel3Char">
    <w:name w:val="Numbered List Level 3 Char"/>
    <w:basedOn w:val="ListParagraphChar"/>
    <w:link w:val="NumberedListLevel3"/>
    <w:rsid w:val="00DA1E44"/>
    <w:rPr>
      <w:rFonts w:ascii="Aptos" w:hAnsi="Aptos" w:cs="Arial"/>
      <w:sz w:val="22"/>
      <w:lang w:eastAsia="en-AU"/>
    </w:rPr>
  </w:style>
  <w:style w:type="paragraph" w:customStyle="1" w:styleId="BulletListLevel1">
    <w:name w:val="Bullet List Level 1"/>
    <w:basedOn w:val="NumberedlistLevel1"/>
    <w:link w:val="BulletListLevel1Char"/>
    <w:rsid w:val="00DA1E44"/>
    <w:pPr>
      <w:numPr>
        <w:numId w:val="3"/>
      </w:numPr>
    </w:pPr>
  </w:style>
  <w:style w:type="character" w:customStyle="1" w:styleId="BulletListLevel1Char">
    <w:name w:val="Bullet List Level 1 Char"/>
    <w:basedOn w:val="NumberedlistLevel1Char"/>
    <w:link w:val="BulletListLevel1"/>
    <w:rsid w:val="00DA1E44"/>
    <w:rPr>
      <w:rFonts w:ascii="Aptos" w:hAnsi="Aptos" w:cs="Arial"/>
      <w:sz w:val="22"/>
      <w:lang w:eastAsia="en-AU"/>
    </w:rPr>
  </w:style>
  <w:style w:type="paragraph" w:customStyle="1" w:styleId="BulletListLevel2">
    <w:name w:val="Bullet List Level 2"/>
    <w:basedOn w:val="NumberedListLevel2"/>
    <w:link w:val="BulletListLevel2Char"/>
    <w:rsid w:val="00DA1E44"/>
    <w:pPr>
      <w:numPr>
        <w:ilvl w:val="0"/>
        <w:numId w:val="38"/>
      </w:numPr>
    </w:pPr>
  </w:style>
  <w:style w:type="character" w:customStyle="1" w:styleId="BulletListLevel2Char">
    <w:name w:val="Bullet List Level 2 Char"/>
    <w:basedOn w:val="NumberedListLevel2Char"/>
    <w:link w:val="BulletListLevel2"/>
    <w:rsid w:val="00DA1E44"/>
    <w:rPr>
      <w:rFonts w:ascii="Aptos" w:hAnsi="Aptos" w:cs="Arial"/>
      <w:sz w:val="22"/>
      <w:lang w:eastAsia="en-AU"/>
    </w:rPr>
  </w:style>
  <w:style w:type="paragraph" w:customStyle="1" w:styleId="BulletListLevel3">
    <w:name w:val="Bullet List Level 3"/>
    <w:basedOn w:val="NumberedListLevel3"/>
    <w:link w:val="BulletListLevel3Char"/>
    <w:rsid w:val="00DA1E44"/>
    <w:pPr>
      <w:numPr>
        <w:numId w:val="5"/>
      </w:numPr>
    </w:pPr>
  </w:style>
  <w:style w:type="character" w:customStyle="1" w:styleId="BulletListLevel3Char">
    <w:name w:val="Bullet List Level 3 Char"/>
    <w:basedOn w:val="NumberedListLevel3Char"/>
    <w:link w:val="BulletListLevel3"/>
    <w:rsid w:val="00DA1E44"/>
    <w:rPr>
      <w:rFonts w:ascii="Aptos" w:hAnsi="Aptos" w:cs="Arial"/>
      <w:sz w:val="22"/>
      <w:lang w:eastAsia="en-AU"/>
    </w:rPr>
  </w:style>
  <w:style w:type="paragraph" w:customStyle="1" w:styleId="Default">
    <w:name w:val="Default"/>
    <w:rsid w:val="00DA1E44"/>
    <w:pPr>
      <w:widowControl w:val="0"/>
      <w:autoSpaceDE w:val="0"/>
      <w:autoSpaceDN w:val="0"/>
      <w:adjustRightInd w:val="0"/>
      <w:spacing w:before="120" w:line="276" w:lineRule="auto"/>
    </w:pPr>
    <w:rPr>
      <w:rFonts w:ascii="Arial" w:hAnsi="Arial" w:cs="Century Gothic"/>
      <w:color w:val="2D2E2F"/>
      <w:sz w:val="22"/>
      <w:szCs w:val="24"/>
      <w:lang w:val="en-US"/>
    </w:rPr>
  </w:style>
  <w:style w:type="paragraph" w:styleId="Header">
    <w:name w:val="header"/>
    <w:basedOn w:val="Normal"/>
    <w:link w:val="HeaderChar"/>
    <w:uiPriority w:val="99"/>
    <w:rsid w:val="00DA1E44"/>
    <w:pPr>
      <w:tabs>
        <w:tab w:val="right" w:pos="9295"/>
      </w:tabs>
    </w:pPr>
    <w:rPr>
      <w:rFonts w:cs="Arial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rsid w:val="00DA1E44"/>
    <w:rPr>
      <w:rFonts w:ascii="Aptos" w:hAnsi="Aptos" w:cs="Arial"/>
      <w:sz w:val="16"/>
      <w:szCs w:val="16"/>
      <w:lang w:eastAsia="en-AU"/>
    </w:rPr>
  </w:style>
  <w:style w:type="paragraph" w:styleId="Footer">
    <w:name w:val="footer"/>
    <w:basedOn w:val="Normal"/>
    <w:link w:val="FooterChar"/>
    <w:uiPriority w:val="99"/>
    <w:rsid w:val="00DA1E44"/>
    <w:pPr>
      <w:tabs>
        <w:tab w:val="right" w:pos="4253"/>
        <w:tab w:val="left" w:pos="6946"/>
      </w:tabs>
      <w:ind w:right="189"/>
    </w:pPr>
    <w:rPr>
      <w:rFonts w:cs="Arial"/>
      <w:bCs/>
      <w:noProof/>
      <w:color w:val="4D4D4D"/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DA1E44"/>
    <w:rPr>
      <w:rFonts w:ascii="Aptos" w:hAnsi="Aptos" w:cs="Arial"/>
      <w:bCs/>
      <w:noProof/>
      <w:color w:val="4D4D4D"/>
      <w:sz w:val="16"/>
      <w:lang w:eastAsia="en-AU"/>
    </w:rPr>
  </w:style>
  <w:style w:type="paragraph" w:styleId="TOC1">
    <w:name w:val="toc 1"/>
    <w:basedOn w:val="Normal"/>
    <w:next w:val="Normal"/>
    <w:autoRedefine/>
    <w:uiPriority w:val="39"/>
    <w:rsid w:val="00DA1E44"/>
    <w:pPr>
      <w:tabs>
        <w:tab w:val="left" w:pos="567"/>
        <w:tab w:val="right" w:leader="underscore" w:pos="9295"/>
      </w:tabs>
      <w:spacing w:before="240" w:after="60" w:line="240" w:lineRule="auto"/>
      <w:ind w:right="793"/>
    </w:pPr>
    <w:rPr>
      <w:b/>
      <w:noProof/>
      <w:color w:val="000000"/>
      <w:szCs w:val="22"/>
    </w:rPr>
  </w:style>
  <w:style w:type="paragraph" w:styleId="TOC2">
    <w:name w:val="toc 2"/>
    <w:basedOn w:val="Normal"/>
    <w:next w:val="Normal"/>
    <w:autoRedefine/>
    <w:uiPriority w:val="39"/>
    <w:rsid w:val="00DA1E44"/>
    <w:pPr>
      <w:tabs>
        <w:tab w:val="left" w:pos="1120"/>
        <w:tab w:val="right" w:leader="underscore" w:pos="9281"/>
      </w:tabs>
      <w:spacing w:before="40" w:after="40" w:line="240" w:lineRule="auto"/>
      <w:ind w:left="1134" w:right="793" w:hanging="544"/>
    </w:pPr>
    <w:rPr>
      <w:noProof/>
      <w:szCs w:val="22"/>
    </w:rPr>
  </w:style>
  <w:style w:type="paragraph" w:styleId="TOC3">
    <w:name w:val="toc 3"/>
    <w:basedOn w:val="Normal"/>
    <w:next w:val="Normal"/>
    <w:autoRedefine/>
    <w:uiPriority w:val="39"/>
    <w:rsid w:val="00DA1E44"/>
    <w:pPr>
      <w:tabs>
        <w:tab w:val="left" w:pos="1792"/>
        <w:tab w:val="right" w:leader="underscore" w:pos="9281"/>
      </w:tabs>
      <w:spacing w:after="0"/>
      <w:ind w:left="1797" w:right="794" w:hanging="663"/>
      <w:contextualSpacing/>
    </w:pPr>
    <w:rPr>
      <w:noProof/>
      <w:szCs w:val="22"/>
    </w:rPr>
  </w:style>
  <w:style w:type="character" w:styleId="Hyperlink">
    <w:name w:val="Hyperlink"/>
    <w:basedOn w:val="DefaultParagraphFont"/>
    <w:uiPriority w:val="99"/>
    <w:rsid w:val="00DA1E44"/>
    <w:rPr>
      <w:rFonts w:ascii="Aptos SemiBold" w:hAnsi="Aptos SemiBold"/>
      <w:color w:val="0000FF"/>
      <w:u w:val="single"/>
    </w:rPr>
  </w:style>
  <w:style w:type="paragraph" w:customStyle="1" w:styleId="HeadingIntro">
    <w:name w:val="Heading Intro"/>
    <w:basedOn w:val="Normal"/>
    <w:rsid w:val="00DA1E44"/>
    <w:pPr>
      <w:spacing w:before="240"/>
    </w:pPr>
    <w:rPr>
      <w:b/>
      <w:bCs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1E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1E44"/>
    <w:rPr>
      <w:rFonts w:ascii="Tahoma" w:hAnsi="Tahoma" w:cs="Tahoma"/>
      <w:sz w:val="16"/>
      <w:szCs w:val="16"/>
      <w:lang w:eastAsia="en-AU"/>
    </w:rPr>
  </w:style>
  <w:style w:type="paragraph" w:styleId="NormalWeb">
    <w:name w:val="Normal (Web)"/>
    <w:basedOn w:val="Normal"/>
    <w:uiPriority w:val="99"/>
    <w:semiHidden/>
    <w:unhideWhenUsed/>
    <w:rsid w:val="00DA1E44"/>
    <w:pPr>
      <w:spacing w:before="100" w:beforeAutospacing="1" w:after="100" w:afterAutospacing="1" w:line="240" w:lineRule="auto"/>
    </w:pPr>
    <w:rPr>
      <w:rFonts w:ascii="Times New Roman" w:hAnsi="Times New Roman"/>
    </w:rPr>
  </w:style>
  <w:style w:type="table" w:styleId="TableGrid">
    <w:name w:val="Table Grid"/>
    <w:basedOn w:val="TableNormal"/>
    <w:uiPriority w:val="59"/>
    <w:rsid w:val="00DA1E44"/>
    <w:rPr>
      <w:lang w:eastAsia="en-A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ediumShading2-Accent6">
    <w:name w:val="Medium Shading 2 Accent 6"/>
    <w:basedOn w:val="TableNormal"/>
    <w:uiPriority w:val="64"/>
    <w:rsid w:val="00DA1E44"/>
    <w:rPr>
      <w:lang w:eastAsia="en-AU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77870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77870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77870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DA1E44"/>
    <w:rPr>
      <w:lang w:eastAsia="en-AU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8595B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8595B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8595B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ghtList-Accent3">
    <w:name w:val="Light List Accent 3"/>
    <w:basedOn w:val="TableNormal"/>
    <w:uiPriority w:val="61"/>
    <w:rsid w:val="00DA1E44"/>
    <w:rPr>
      <w:lang w:eastAsia="en-AU"/>
    </w:rPr>
    <w:tblPr>
      <w:tblStyleRowBandSize w:val="1"/>
      <w:tblStyleColBandSize w:val="1"/>
      <w:tblBorders>
        <w:top w:val="single" w:sz="8" w:space="0" w:color="58595B" w:themeColor="accent3"/>
        <w:left w:val="single" w:sz="8" w:space="0" w:color="58595B" w:themeColor="accent3"/>
        <w:bottom w:val="single" w:sz="8" w:space="0" w:color="58595B" w:themeColor="accent3"/>
        <w:right w:val="single" w:sz="8" w:space="0" w:color="58595B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8595B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8595B" w:themeColor="accent3"/>
          <w:left w:val="single" w:sz="8" w:space="0" w:color="58595B" w:themeColor="accent3"/>
          <w:bottom w:val="single" w:sz="8" w:space="0" w:color="58595B" w:themeColor="accent3"/>
          <w:right w:val="single" w:sz="8" w:space="0" w:color="58595B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8595B" w:themeColor="accent3"/>
          <w:left w:val="single" w:sz="8" w:space="0" w:color="58595B" w:themeColor="accent3"/>
          <w:bottom w:val="single" w:sz="8" w:space="0" w:color="58595B" w:themeColor="accent3"/>
          <w:right w:val="single" w:sz="8" w:space="0" w:color="58595B" w:themeColor="accent3"/>
        </w:tcBorders>
      </w:tcPr>
    </w:tblStylePr>
    <w:tblStylePr w:type="band1Horz">
      <w:tblPr/>
      <w:tcPr>
        <w:tcBorders>
          <w:top w:val="single" w:sz="8" w:space="0" w:color="58595B" w:themeColor="accent3"/>
          <w:left w:val="single" w:sz="8" w:space="0" w:color="58595B" w:themeColor="accent3"/>
          <w:bottom w:val="single" w:sz="8" w:space="0" w:color="58595B" w:themeColor="accent3"/>
          <w:right w:val="single" w:sz="8" w:space="0" w:color="58595B" w:themeColor="accent3"/>
        </w:tcBorders>
      </w:tcPr>
    </w:tblStylePr>
  </w:style>
  <w:style w:type="table" w:styleId="MediumShading2-Accent2">
    <w:name w:val="Medium Shading 2 Accent 2"/>
    <w:basedOn w:val="TableNormal"/>
    <w:uiPriority w:val="64"/>
    <w:rsid w:val="00DA1E44"/>
    <w:rPr>
      <w:lang w:eastAsia="en-AU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C2986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C2986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C2986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DA1E44"/>
    <w:rPr>
      <w:rFonts w:ascii="Arial" w:eastAsiaTheme="majorEastAsia" w:hAnsi="Arial" w:cstheme="majorBidi"/>
      <w:sz w:val="22"/>
      <w:lang w:eastAsia="en-AU"/>
    </w:rPr>
    <w:tblPr>
      <w:tblStyleRowBandSize w:val="1"/>
      <w:tblStyleColBandSize w:val="1"/>
      <w:tblBorders>
        <w:top w:val="single" w:sz="8" w:space="0" w:color="4C2986" w:themeColor="accent2"/>
        <w:left w:val="single" w:sz="8" w:space="0" w:color="4C2986" w:themeColor="accent2"/>
        <w:bottom w:val="single" w:sz="8" w:space="0" w:color="4C2986" w:themeColor="accent2"/>
        <w:right w:val="single" w:sz="8" w:space="0" w:color="4C2986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C2986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C2986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C2986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C2986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FBFE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FBFE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styleId="DocumentMap">
    <w:name w:val="Document Map"/>
    <w:basedOn w:val="Normal"/>
    <w:link w:val="DocumentMapChar"/>
    <w:uiPriority w:val="99"/>
    <w:semiHidden/>
    <w:unhideWhenUsed/>
    <w:rsid w:val="00DA1E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DA1E44"/>
    <w:rPr>
      <w:rFonts w:ascii="Tahoma" w:hAnsi="Tahoma" w:cs="Tahoma"/>
      <w:sz w:val="16"/>
      <w:szCs w:val="16"/>
      <w:lang w:eastAsia="en-AU"/>
    </w:rPr>
  </w:style>
  <w:style w:type="character" w:styleId="IntenseReference">
    <w:name w:val="Intense Reference"/>
    <w:basedOn w:val="DefaultParagraphFont"/>
    <w:uiPriority w:val="32"/>
    <w:qFormat/>
    <w:rsid w:val="00DA1E44"/>
    <w:rPr>
      <w:b/>
      <w:bCs/>
      <w:smallCaps/>
      <w:spacing w:val="5"/>
      <w:u w:val="single"/>
    </w:rPr>
  </w:style>
  <w:style w:type="character" w:styleId="SubtleReference">
    <w:name w:val="Subtle Reference"/>
    <w:basedOn w:val="DefaultParagraphFont"/>
    <w:uiPriority w:val="31"/>
    <w:qFormat/>
    <w:rsid w:val="00DA1E44"/>
    <w:rPr>
      <w:smallCaps/>
      <w:color w:val="808285" w:themeColor="text1" w:themeTint="BF"/>
      <w:u w:val="single" w:color="AAABAD" w:themeColor="text1" w:themeTint="80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DA1E44"/>
    <w:pPr>
      <w:spacing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DA1E44"/>
    <w:rPr>
      <w:rFonts w:ascii="Aptos" w:hAnsi="Aptos"/>
      <w:sz w:val="22"/>
      <w:lang w:eastAsia="en-AU"/>
    </w:rPr>
  </w:style>
  <w:style w:type="table" w:styleId="ColorfulShading-Accent5">
    <w:name w:val="Colorful Shading Accent 5"/>
    <w:basedOn w:val="TableNormal"/>
    <w:uiPriority w:val="71"/>
    <w:rsid w:val="00DA1E44"/>
    <w:rPr>
      <w:color w:val="58595B" w:themeColor="text1"/>
      <w:lang w:eastAsia="en-AU"/>
    </w:rPr>
    <w:tblPr>
      <w:tblStyleRowBandSize w:val="1"/>
      <w:tblStyleColBandSize w:val="1"/>
      <w:tblBorders>
        <w:top w:val="single" w:sz="24" w:space="0" w:color="877870" w:themeColor="accent6"/>
        <w:left w:val="single" w:sz="4" w:space="0" w:color="4C7329" w:themeColor="accent5"/>
        <w:bottom w:val="single" w:sz="4" w:space="0" w:color="4C7329" w:themeColor="accent5"/>
        <w:right w:val="single" w:sz="4" w:space="0" w:color="4C7329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5E5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77870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D4418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D4418" w:themeColor="accent5" w:themeShade="99"/>
          <w:insideV w:val="nil"/>
        </w:tcBorders>
        <w:shd w:val="clear" w:color="auto" w:fill="2D4418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D4418" w:themeFill="accent5" w:themeFillShade="99"/>
      </w:tcPr>
    </w:tblStylePr>
    <w:tblStylePr w:type="band1Vert">
      <w:tblPr/>
      <w:tcPr>
        <w:shd w:val="clear" w:color="auto" w:fill="B6D996" w:themeFill="accent5" w:themeFillTint="66"/>
      </w:tcPr>
    </w:tblStylePr>
    <w:tblStylePr w:type="band1Horz">
      <w:tblPr/>
      <w:tcPr>
        <w:shd w:val="clear" w:color="auto" w:fill="A4D07D" w:themeFill="accent5" w:themeFillTint="7F"/>
      </w:tcPr>
    </w:tblStylePr>
    <w:tblStylePr w:type="neCell">
      <w:rPr>
        <w:color w:val="58595B" w:themeColor="text1"/>
      </w:rPr>
    </w:tblStylePr>
    <w:tblStylePr w:type="nwCell">
      <w:rPr>
        <w:color w:val="58595B" w:themeColor="text1"/>
      </w:rPr>
    </w:tblStylePr>
  </w:style>
  <w:style w:type="table" w:styleId="LightGrid-Accent3">
    <w:name w:val="Light Grid Accent 3"/>
    <w:basedOn w:val="TableNormal"/>
    <w:uiPriority w:val="62"/>
    <w:rsid w:val="00DA1E44"/>
    <w:rPr>
      <w:lang w:eastAsia="en-AU"/>
    </w:rPr>
    <w:tblPr>
      <w:tblStyleRowBandSize w:val="1"/>
      <w:tblStyleColBandSize w:val="1"/>
      <w:tblBorders>
        <w:top w:val="single" w:sz="8" w:space="0" w:color="58595B" w:themeColor="accent3"/>
        <w:left w:val="single" w:sz="8" w:space="0" w:color="58595B" w:themeColor="accent3"/>
        <w:bottom w:val="single" w:sz="8" w:space="0" w:color="58595B" w:themeColor="accent3"/>
        <w:right w:val="single" w:sz="8" w:space="0" w:color="58595B" w:themeColor="accent3"/>
        <w:insideH w:val="single" w:sz="8" w:space="0" w:color="58595B" w:themeColor="accent3"/>
        <w:insideV w:val="single" w:sz="8" w:space="0" w:color="58595B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8595B" w:themeColor="accent3"/>
          <w:left w:val="single" w:sz="8" w:space="0" w:color="58595B" w:themeColor="accent3"/>
          <w:bottom w:val="single" w:sz="18" w:space="0" w:color="58595B" w:themeColor="accent3"/>
          <w:right w:val="single" w:sz="8" w:space="0" w:color="58595B" w:themeColor="accent3"/>
          <w:insideH w:val="nil"/>
          <w:insideV w:val="single" w:sz="8" w:space="0" w:color="58595B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8595B" w:themeColor="accent3"/>
          <w:left w:val="single" w:sz="8" w:space="0" w:color="58595B" w:themeColor="accent3"/>
          <w:bottom w:val="single" w:sz="8" w:space="0" w:color="58595B" w:themeColor="accent3"/>
          <w:right w:val="single" w:sz="8" w:space="0" w:color="58595B" w:themeColor="accent3"/>
          <w:insideH w:val="nil"/>
          <w:insideV w:val="single" w:sz="8" w:space="0" w:color="58595B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8595B" w:themeColor="accent3"/>
          <w:left w:val="single" w:sz="8" w:space="0" w:color="58595B" w:themeColor="accent3"/>
          <w:bottom w:val="single" w:sz="8" w:space="0" w:color="58595B" w:themeColor="accent3"/>
          <w:right w:val="single" w:sz="8" w:space="0" w:color="58595B" w:themeColor="accent3"/>
        </w:tcBorders>
      </w:tcPr>
    </w:tblStylePr>
    <w:tblStylePr w:type="band1Vert">
      <w:tblPr/>
      <w:tcPr>
        <w:tcBorders>
          <w:top w:val="single" w:sz="8" w:space="0" w:color="58595B" w:themeColor="accent3"/>
          <w:left w:val="single" w:sz="8" w:space="0" w:color="58595B" w:themeColor="accent3"/>
          <w:bottom w:val="single" w:sz="8" w:space="0" w:color="58595B" w:themeColor="accent3"/>
          <w:right w:val="single" w:sz="8" w:space="0" w:color="58595B" w:themeColor="accent3"/>
        </w:tcBorders>
        <w:shd w:val="clear" w:color="auto" w:fill="D5D5D6" w:themeFill="accent3" w:themeFillTint="3F"/>
      </w:tcPr>
    </w:tblStylePr>
    <w:tblStylePr w:type="band1Horz">
      <w:tblPr/>
      <w:tcPr>
        <w:tcBorders>
          <w:top w:val="single" w:sz="8" w:space="0" w:color="58595B" w:themeColor="accent3"/>
          <w:left w:val="single" w:sz="8" w:space="0" w:color="58595B" w:themeColor="accent3"/>
          <w:bottom w:val="single" w:sz="8" w:space="0" w:color="58595B" w:themeColor="accent3"/>
          <w:right w:val="single" w:sz="8" w:space="0" w:color="58595B" w:themeColor="accent3"/>
          <w:insideV w:val="single" w:sz="8" w:space="0" w:color="58595B" w:themeColor="accent3"/>
        </w:tcBorders>
        <w:shd w:val="clear" w:color="auto" w:fill="D5D5D6" w:themeFill="accent3" w:themeFillTint="3F"/>
      </w:tcPr>
    </w:tblStylePr>
    <w:tblStylePr w:type="band2Horz">
      <w:tblPr/>
      <w:tcPr>
        <w:tcBorders>
          <w:top w:val="single" w:sz="8" w:space="0" w:color="58595B" w:themeColor="accent3"/>
          <w:left w:val="single" w:sz="8" w:space="0" w:color="58595B" w:themeColor="accent3"/>
          <w:bottom w:val="single" w:sz="8" w:space="0" w:color="58595B" w:themeColor="accent3"/>
          <w:right w:val="single" w:sz="8" w:space="0" w:color="58595B" w:themeColor="accent3"/>
          <w:insideV w:val="single" w:sz="8" w:space="0" w:color="58595B" w:themeColor="accent3"/>
        </w:tcBorders>
      </w:tcPr>
    </w:tblStylePr>
  </w:style>
  <w:style w:type="table" w:styleId="LightGrid-Accent6">
    <w:name w:val="Light Grid Accent 6"/>
    <w:basedOn w:val="TableNormal"/>
    <w:uiPriority w:val="62"/>
    <w:rsid w:val="00DA1E44"/>
    <w:rPr>
      <w:lang w:eastAsia="en-AU"/>
    </w:rPr>
    <w:tblPr>
      <w:tblStyleRowBandSize w:val="1"/>
      <w:tblStyleColBandSize w:val="1"/>
      <w:tblBorders>
        <w:top w:val="single" w:sz="8" w:space="0" w:color="877870" w:themeColor="accent6"/>
        <w:left w:val="single" w:sz="8" w:space="0" w:color="877870" w:themeColor="accent6"/>
        <w:bottom w:val="single" w:sz="8" w:space="0" w:color="877870" w:themeColor="accent6"/>
        <w:right w:val="single" w:sz="8" w:space="0" w:color="877870" w:themeColor="accent6"/>
        <w:insideH w:val="single" w:sz="8" w:space="0" w:color="877870" w:themeColor="accent6"/>
        <w:insideV w:val="single" w:sz="8" w:space="0" w:color="87787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77870" w:themeColor="accent6"/>
          <w:left w:val="single" w:sz="8" w:space="0" w:color="877870" w:themeColor="accent6"/>
          <w:bottom w:val="single" w:sz="18" w:space="0" w:color="877870" w:themeColor="accent6"/>
          <w:right w:val="single" w:sz="8" w:space="0" w:color="877870" w:themeColor="accent6"/>
          <w:insideH w:val="nil"/>
          <w:insideV w:val="single" w:sz="8" w:space="0" w:color="87787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77870" w:themeColor="accent6"/>
          <w:left w:val="single" w:sz="8" w:space="0" w:color="877870" w:themeColor="accent6"/>
          <w:bottom w:val="single" w:sz="8" w:space="0" w:color="877870" w:themeColor="accent6"/>
          <w:right w:val="single" w:sz="8" w:space="0" w:color="877870" w:themeColor="accent6"/>
          <w:insideH w:val="nil"/>
          <w:insideV w:val="single" w:sz="8" w:space="0" w:color="87787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77870" w:themeColor="accent6"/>
          <w:left w:val="single" w:sz="8" w:space="0" w:color="877870" w:themeColor="accent6"/>
          <w:bottom w:val="single" w:sz="8" w:space="0" w:color="877870" w:themeColor="accent6"/>
          <w:right w:val="single" w:sz="8" w:space="0" w:color="877870" w:themeColor="accent6"/>
        </w:tcBorders>
      </w:tcPr>
    </w:tblStylePr>
    <w:tblStylePr w:type="band1Vert">
      <w:tblPr/>
      <w:tcPr>
        <w:tcBorders>
          <w:top w:val="single" w:sz="8" w:space="0" w:color="877870" w:themeColor="accent6"/>
          <w:left w:val="single" w:sz="8" w:space="0" w:color="877870" w:themeColor="accent6"/>
          <w:bottom w:val="single" w:sz="8" w:space="0" w:color="877870" w:themeColor="accent6"/>
          <w:right w:val="single" w:sz="8" w:space="0" w:color="877870" w:themeColor="accent6"/>
        </w:tcBorders>
        <w:shd w:val="clear" w:color="auto" w:fill="E1DDDB" w:themeFill="accent6" w:themeFillTint="3F"/>
      </w:tcPr>
    </w:tblStylePr>
    <w:tblStylePr w:type="band1Horz">
      <w:tblPr/>
      <w:tcPr>
        <w:tcBorders>
          <w:top w:val="single" w:sz="8" w:space="0" w:color="877870" w:themeColor="accent6"/>
          <w:left w:val="single" w:sz="8" w:space="0" w:color="877870" w:themeColor="accent6"/>
          <w:bottom w:val="single" w:sz="8" w:space="0" w:color="877870" w:themeColor="accent6"/>
          <w:right w:val="single" w:sz="8" w:space="0" w:color="877870" w:themeColor="accent6"/>
          <w:insideV w:val="single" w:sz="8" w:space="0" w:color="877870" w:themeColor="accent6"/>
        </w:tcBorders>
        <w:shd w:val="clear" w:color="auto" w:fill="E1DDDB" w:themeFill="accent6" w:themeFillTint="3F"/>
      </w:tcPr>
    </w:tblStylePr>
    <w:tblStylePr w:type="band2Horz">
      <w:tblPr/>
      <w:tcPr>
        <w:tcBorders>
          <w:top w:val="single" w:sz="8" w:space="0" w:color="877870" w:themeColor="accent6"/>
          <w:left w:val="single" w:sz="8" w:space="0" w:color="877870" w:themeColor="accent6"/>
          <w:bottom w:val="single" w:sz="8" w:space="0" w:color="877870" w:themeColor="accent6"/>
          <w:right w:val="single" w:sz="8" w:space="0" w:color="877870" w:themeColor="accent6"/>
          <w:insideV w:val="single" w:sz="8" w:space="0" w:color="877870" w:themeColor="accent6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DA1E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A1E44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rsid w:val="00DA1E44"/>
    <w:rPr>
      <w:rFonts w:ascii="Aptos" w:hAnsi="Aptos"/>
      <w:sz w:val="22"/>
      <w:lang w:eastAsia="en-AU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A1E4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A1E44"/>
    <w:rPr>
      <w:rFonts w:ascii="Aptos" w:hAnsi="Aptos"/>
      <w:b/>
      <w:bCs/>
      <w:sz w:val="22"/>
      <w:lang w:eastAsia="en-AU"/>
    </w:rPr>
  </w:style>
  <w:style w:type="character" w:styleId="PlaceholderText">
    <w:name w:val="Placeholder Text"/>
    <w:basedOn w:val="DefaultParagraphFont"/>
    <w:uiPriority w:val="99"/>
    <w:semiHidden/>
    <w:rsid w:val="00DA1E44"/>
    <w:rPr>
      <w:color w:val="808080"/>
    </w:rPr>
  </w:style>
  <w:style w:type="table" w:styleId="MediumShading2-Accent4">
    <w:name w:val="Medium Shading 2 Accent 4"/>
    <w:basedOn w:val="TableNormal"/>
    <w:uiPriority w:val="64"/>
    <w:rsid w:val="00DA1E44"/>
    <w:rPr>
      <w:lang w:eastAsia="en-AU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3C9AA8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3C9AA8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3C9AA8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numbering" w:customStyle="1" w:styleId="Style1">
    <w:name w:val="Style1"/>
    <w:uiPriority w:val="99"/>
    <w:rsid w:val="00DA1E44"/>
    <w:pPr>
      <w:numPr>
        <w:numId w:val="7"/>
      </w:numPr>
    </w:pPr>
  </w:style>
  <w:style w:type="paragraph" w:customStyle="1" w:styleId="LetterListLevel1">
    <w:name w:val="Letter List Level 1"/>
    <w:basedOn w:val="BulletListLevel1"/>
    <w:link w:val="LetterListLevel1Char"/>
    <w:rsid w:val="00DA1E44"/>
    <w:pPr>
      <w:numPr>
        <w:numId w:val="29"/>
      </w:numPr>
    </w:pPr>
  </w:style>
  <w:style w:type="character" w:styleId="FollowedHyperlink">
    <w:name w:val="FollowedHyperlink"/>
    <w:basedOn w:val="DefaultParagraphFont"/>
    <w:uiPriority w:val="99"/>
    <w:semiHidden/>
    <w:unhideWhenUsed/>
    <w:rsid w:val="00DA1E44"/>
    <w:rPr>
      <w:color w:val="800080" w:themeColor="followedHyperlink"/>
      <w:u w:val="single"/>
    </w:rPr>
  </w:style>
  <w:style w:type="paragraph" w:styleId="Quote">
    <w:name w:val="Quote"/>
    <w:basedOn w:val="Normal"/>
    <w:next w:val="Normal"/>
    <w:link w:val="QuoteChar"/>
    <w:uiPriority w:val="29"/>
    <w:qFormat/>
    <w:rsid w:val="00DA1E44"/>
    <w:pPr>
      <w:spacing w:before="160"/>
      <w:ind w:left="720" w:right="720"/>
    </w:pPr>
    <w:rPr>
      <w:i/>
      <w:iCs/>
      <w:color w:val="808285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A1E44"/>
    <w:rPr>
      <w:rFonts w:ascii="Aptos" w:hAnsi="Aptos"/>
      <w:i/>
      <w:iCs/>
      <w:color w:val="808285" w:themeColor="text1" w:themeTint="BF"/>
      <w:sz w:val="22"/>
      <w:lang w:eastAsia="en-AU"/>
    </w:rPr>
  </w:style>
  <w:style w:type="table" w:styleId="LightShading">
    <w:name w:val="Light Shading"/>
    <w:basedOn w:val="TableNormal"/>
    <w:uiPriority w:val="60"/>
    <w:rsid w:val="00DA1E44"/>
    <w:rPr>
      <w:color w:val="424244" w:themeColor="text1" w:themeShade="BF"/>
      <w:lang w:eastAsia="en-AU"/>
    </w:rPr>
    <w:tblPr>
      <w:tblStyleRowBandSize w:val="1"/>
      <w:tblStyleColBandSize w:val="1"/>
      <w:tblBorders>
        <w:top w:val="single" w:sz="8" w:space="0" w:color="58595B" w:themeColor="text1"/>
        <w:bottom w:val="single" w:sz="8" w:space="0" w:color="58595B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8595B" w:themeColor="text1"/>
          <w:left w:val="nil"/>
          <w:bottom w:val="single" w:sz="8" w:space="0" w:color="58595B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8595B" w:themeColor="text1"/>
          <w:left w:val="nil"/>
          <w:bottom w:val="single" w:sz="8" w:space="0" w:color="58595B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5D5D6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5D5D6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DA1E44"/>
    <w:rPr>
      <w:color w:val="720000" w:themeColor="accent1" w:themeShade="BF"/>
      <w:lang w:eastAsia="en-AU"/>
    </w:rPr>
    <w:tblPr>
      <w:tblStyleRowBandSize w:val="1"/>
      <w:tblStyleColBandSize w:val="1"/>
      <w:tblBorders>
        <w:top w:val="single" w:sz="8" w:space="0" w:color="990000" w:themeColor="accent1"/>
        <w:bottom w:val="single" w:sz="8" w:space="0" w:color="990000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90000" w:themeColor="accent1"/>
          <w:left w:val="nil"/>
          <w:bottom w:val="single" w:sz="8" w:space="0" w:color="990000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90000" w:themeColor="accent1"/>
          <w:left w:val="nil"/>
          <w:bottom w:val="single" w:sz="8" w:space="0" w:color="990000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A6A6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A6A6" w:themeFill="accent1" w:themeFillTint="3F"/>
      </w:tcPr>
    </w:tblStylePr>
  </w:style>
  <w:style w:type="table" w:styleId="LightShading-Accent4">
    <w:name w:val="Light Shading Accent 4"/>
    <w:basedOn w:val="TableNormal"/>
    <w:uiPriority w:val="60"/>
    <w:rsid w:val="00DA1E44"/>
    <w:rPr>
      <w:color w:val="2D727D" w:themeColor="accent4" w:themeShade="BF"/>
      <w:lang w:eastAsia="en-AU"/>
    </w:rPr>
    <w:tblPr>
      <w:tblStyleRowBandSize w:val="1"/>
      <w:tblStyleColBandSize w:val="1"/>
      <w:tblBorders>
        <w:top w:val="single" w:sz="8" w:space="0" w:color="3C9AA8" w:themeColor="accent4"/>
        <w:bottom w:val="single" w:sz="8" w:space="0" w:color="3C9AA8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C9AA8" w:themeColor="accent4"/>
          <w:left w:val="nil"/>
          <w:bottom w:val="single" w:sz="8" w:space="0" w:color="3C9AA8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C9AA8" w:themeColor="accent4"/>
          <w:left w:val="nil"/>
          <w:bottom w:val="single" w:sz="8" w:space="0" w:color="3C9AA8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BE8EC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BE8EC" w:themeFill="accent4" w:themeFillTint="3F"/>
      </w:tcPr>
    </w:tblStylePr>
  </w:style>
  <w:style w:type="paragraph" w:styleId="IntenseQuote">
    <w:name w:val="Intense Quote"/>
    <w:basedOn w:val="Normal"/>
    <w:next w:val="Normal"/>
    <w:link w:val="IntenseQuoteChar"/>
    <w:uiPriority w:val="30"/>
    <w:rsid w:val="00DA1E44"/>
    <w:pPr>
      <w:pBdr>
        <w:left w:val="single" w:sz="18" w:space="12" w:color="990000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990000" w:themeColor="accent1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A1E44"/>
    <w:rPr>
      <w:rFonts w:asciiTheme="majorHAnsi" w:eastAsiaTheme="majorEastAsia" w:hAnsiTheme="majorHAnsi" w:cstheme="majorBidi"/>
      <w:color w:val="990000" w:themeColor="accent1"/>
      <w:sz w:val="28"/>
      <w:szCs w:val="28"/>
      <w:lang w:eastAsia="en-AU"/>
    </w:rPr>
  </w:style>
  <w:style w:type="character" w:customStyle="1" w:styleId="LetterListLevel1Char">
    <w:name w:val="Letter List Level 1 Char"/>
    <w:basedOn w:val="BulletListLevel1Char"/>
    <w:link w:val="LetterListLevel1"/>
    <w:rsid w:val="00DA1E44"/>
    <w:rPr>
      <w:rFonts w:ascii="Aptos" w:hAnsi="Aptos" w:cs="Arial"/>
      <w:sz w:val="22"/>
      <w:lang w:eastAsia="en-AU"/>
    </w:rPr>
  </w:style>
  <w:style w:type="table" w:styleId="ColorfulShading-Accent6">
    <w:name w:val="Colorful Shading Accent 6"/>
    <w:basedOn w:val="TableNormal"/>
    <w:uiPriority w:val="71"/>
    <w:rsid w:val="00DA1E44"/>
    <w:rPr>
      <w:color w:val="58595B" w:themeColor="text1"/>
      <w:lang w:eastAsia="en-AU"/>
    </w:rPr>
    <w:tblPr>
      <w:tblStyleRowBandSize w:val="1"/>
      <w:tblStyleColBandSize w:val="1"/>
      <w:tblBorders>
        <w:top w:val="single" w:sz="24" w:space="0" w:color="4C7329" w:themeColor="accent5"/>
        <w:left w:val="single" w:sz="4" w:space="0" w:color="877870" w:themeColor="accent6"/>
        <w:bottom w:val="single" w:sz="4" w:space="0" w:color="877870" w:themeColor="accent6"/>
        <w:right w:val="single" w:sz="4" w:space="0" w:color="877870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3F1F0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C7329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04743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04743" w:themeColor="accent6" w:themeShade="99"/>
          <w:insideV w:val="nil"/>
        </w:tcBorders>
        <w:shd w:val="clear" w:color="auto" w:fill="504743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04743" w:themeFill="accent6" w:themeFillShade="99"/>
      </w:tcPr>
    </w:tblStylePr>
    <w:tblStylePr w:type="band1Vert">
      <w:tblPr/>
      <w:tcPr>
        <w:shd w:val="clear" w:color="auto" w:fill="CFC8C5" w:themeFill="accent6" w:themeFillTint="66"/>
      </w:tcPr>
    </w:tblStylePr>
    <w:tblStylePr w:type="band1Horz">
      <w:tblPr/>
      <w:tcPr>
        <w:shd w:val="clear" w:color="auto" w:fill="C3BBB7" w:themeFill="accent6" w:themeFillTint="7F"/>
      </w:tcPr>
    </w:tblStylePr>
    <w:tblStylePr w:type="neCell">
      <w:rPr>
        <w:color w:val="58595B" w:themeColor="text1"/>
      </w:rPr>
    </w:tblStylePr>
    <w:tblStylePr w:type="nwCell">
      <w:rPr>
        <w:color w:val="58595B" w:themeColor="text1"/>
      </w:rPr>
    </w:tblStylePr>
  </w:style>
  <w:style w:type="table" w:styleId="MediumList2-Accent4">
    <w:name w:val="Medium List 2 Accent 4"/>
    <w:basedOn w:val="TableNormal"/>
    <w:uiPriority w:val="66"/>
    <w:rsid w:val="00DA1E44"/>
    <w:rPr>
      <w:rFonts w:asciiTheme="majorHAnsi" w:eastAsiaTheme="majorEastAsia" w:hAnsiTheme="majorHAnsi" w:cstheme="majorBidi"/>
      <w:color w:val="58595B" w:themeColor="text1"/>
      <w:lang w:eastAsia="en-AU"/>
    </w:rPr>
    <w:tblPr>
      <w:tblStyleRowBandSize w:val="1"/>
      <w:tblStyleColBandSize w:val="1"/>
      <w:tblBorders>
        <w:top w:val="single" w:sz="8" w:space="0" w:color="3C9AA8" w:themeColor="accent4"/>
        <w:left w:val="single" w:sz="8" w:space="0" w:color="3C9AA8" w:themeColor="accent4"/>
        <w:bottom w:val="single" w:sz="8" w:space="0" w:color="3C9AA8" w:themeColor="accent4"/>
        <w:right w:val="single" w:sz="8" w:space="0" w:color="3C9AA8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3C9AA8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3C9AA8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3C9AA8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3C9AA8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BE8EC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BE8EC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OGMSsimpletable">
    <w:name w:val="OGMS simple table"/>
    <w:basedOn w:val="TableNormal"/>
    <w:uiPriority w:val="99"/>
    <w:rsid w:val="00DA1E44"/>
    <w:rPr>
      <w:lang w:eastAsia="en-AU"/>
    </w:rPr>
    <w:tblPr>
      <w:tblBorders>
        <w:insideH w:val="single" w:sz="8" w:space="0" w:color="3C9AA8" w:themeColor="accent4"/>
        <w:insideV w:val="single" w:sz="8" w:space="0" w:color="3C9AA8" w:themeColor="accent4"/>
      </w:tblBorders>
    </w:tblPr>
    <w:tblStylePr w:type="firstCol">
      <w:rPr>
        <w:b/>
        <w:color w:val="2C2C2D" w:themeColor="text1" w:themeShade="80"/>
      </w:rPr>
      <w:tblPr/>
      <w:tcPr>
        <w:shd w:val="clear" w:color="auto" w:fill="F2F2F2" w:themeFill="background1" w:themeFillShade="F2"/>
      </w:tcPr>
    </w:tblStylePr>
  </w:style>
  <w:style w:type="paragraph" w:customStyle="1" w:styleId="letterlist">
    <w:name w:val="letter list"/>
    <w:basedOn w:val="BulletListLevel1"/>
    <w:link w:val="letterlistChar"/>
    <w:rsid w:val="00DA1E44"/>
    <w:pPr>
      <w:numPr>
        <w:numId w:val="0"/>
      </w:numPr>
      <w:ind w:left="360" w:hanging="360"/>
    </w:pPr>
    <w:rPr>
      <w:color w:val="080808"/>
      <w:szCs w:val="24"/>
    </w:rPr>
  </w:style>
  <w:style w:type="character" w:customStyle="1" w:styleId="letterlistChar">
    <w:name w:val="letter list Char"/>
    <w:basedOn w:val="BulletListLevel1Char"/>
    <w:link w:val="letterlist"/>
    <w:rsid w:val="00DA1E44"/>
    <w:rPr>
      <w:rFonts w:ascii="Aptos" w:hAnsi="Aptos" w:cs="Arial"/>
      <w:color w:val="080808"/>
      <w:sz w:val="22"/>
      <w:szCs w:val="24"/>
      <w:lang w:eastAsia="en-AU"/>
    </w:rPr>
  </w:style>
  <w:style w:type="table" w:styleId="ColorfulShading-Accent4">
    <w:name w:val="Colorful Shading Accent 4"/>
    <w:basedOn w:val="TableNormal"/>
    <w:uiPriority w:val="71"/>
    <w:rsid w:val="00DA1E44"/>
    <w:rPr>
      <w:rFonts w:ascii="Century Gothic" w:hAnsi="Century Gothic"/>
      <w:color w:val="58595B" w:themeColor="text1"/>
      <w:lang w:eastAsia="en-AU"/>
    </w:rPr>
    <w:tblPr>
      <w:tblStyleRowBandSize w:val="1"/>
      <w:tblStyleColBandSize w:val="1"/>
      <w:tblBorders>
        <w:top w:val="single" w:sz="24" w:space="0" w:color="58595B" w:themeColor="accent3"/>
        <w:left w:val="single" w:sz="4" w:space="0" w:color="3C9AA8" w:themeColor="accent4"/>
        <w:bottom w:val="single" w:sz="4" w:space="0" w:color="3C9AA8" w:themeColor="accent4"/>
        <w:right w:val="single" w:sz="4" w:space="0" w:color="3C9AA8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6F7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58595B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45C64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45C64" w:themeColor="accent4" w:themeShade="99"/>
          <w:insideV w:val="nil"/>
        </w:tcBorders>
        <w:shd w:val="clear" w:color="auto" w:fill="245C64" w:themeFill="accent4" w:themeFillShade="99"/>
      </w:tcPr>
    </w:tblStylePr>
    <w:tblStylePr w:type="lastCol">
      <w:rPr>
        <w:rFonts w:ascii="Aptos" w:hAnsi="Aptos"/>
        <w:color w:val="000000"/>
        <w:sz w:val="2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45C64" w:themeFill="accent4" w:themeFillShade="99"/>
      </w:tcPr>
    </w:tblStylePr>
    <w:tblStylePr w:type="band1Vert">
      <w:tblPr/>
      <w:tcPr>
        <w:shd w:val="clear" w:color="auto" w:fill="ABDAE1" w:themeFill="accent4" w:themeFillTint="66"/>
      </w:tcPr>
    </w:tblStylePr>
    <w:tblStylePr w:type="band1Horz">
      <w:tblPr/>
      <w:tcPr>
        <w:shd w:val="clear" w:color="auto" w:fill="97D1DA" w:themeFill="accent4" w:themeFillTint="7F"/>
      </w:tcPr>
    </w:tblStylePr>
    <w:tblStylePr w:type="neCell">
      <w:rPr>
        <w:color w:val="58595B" w:themeColor="text1"/>
      </w:rPr>
    </w:tblStylePr>
    <w:tblStylePr w:type="nwCell">
      <w:rPr>
        <w:color w:val="58595B" w:themeColor="text1"/>
      </w:rPr>
    </w:tblStylePr>
  </w:style>
  <w:style w:type="paragraph" w:customStyle="1" w:styleId="BodyText1">
    <w:name w:val="Body Text 1"/>
    <w:basedOn w:val="Normal"/>
    <w:link w:val="BodyText1Char"/>
    <w:rsid w:val="00DA1E44"/>
  </w:style>
  <w:style w:type="character" w:customStyle="1" w:styleId="BodyText1Char">
    <w:name w:val="Body Text 1 Char"/>
    <w:basedOn w:val="DefaultParagraphFont"/>
    <w:link w:val="BodyText1"/>
    <w:rsid w:val="00DA1E44"/>
    <w:rPr>
      <w:rFonts w:ascii="Aptos" w:hAnsi="Aptos"/>
      <w:sz w:val="22"/>
      <w:lang w:eastAsia="en-AU"/>
    </w:rPr>
  </w:style>
  <w:style w:type="paragraph" w:customStyle="1" w:styleId="Subtitle1">
    <w:name w:val="Subtitle 1"/>
    <w:basedOn w:val="Subtitle"/>
    <w:link w:val="Subtitle1Char"/>
    <w:rsid w:val="00DA1E44"/>
    <w:pPr>
      <w:shd w:val="clear" w:color="auto" w:fill="DDDDDE" w:themeFill="accent3" w:themeFillTint="33"/>
    </w:pPr>
    <w:rPr>
      <w:color w:val="03505E" w:themeColor="text2" w:themeShade="BF"/>
    </w:rPr>
  </w:style>
  <w:style w:type="character" w:customStyle="1" w:styleId="Subtitle1Char">
    <w:name w:val="Subtitle 1 Char"/>
    <w:basedOn w:val="SubtitleChar"/>
    <w:link w:val="Subtitle1"/>
    <w:rsid w:val="00DA1E44"/>
    <w:rPr>
      <w:rFonts w:ascii="Arial Rounded MT Bold" w:hAnsi="Arial Rounded MT Bold"/>
      <w:color w:val="03505E" w:themeColor="text2" w:themeShade="BF"/>
      <w:sz w:val="40"/>
      <w:shd w:val="clear" w:color="auto" w:fill="DDDDDE" w:themeFill="accent3" w:themeFillTint="33"/>
      <w:lang w:eastAsia="en-AU"/>
    </w:rPr>
  </w:style>
  <w:style w:type="paragraph" w:customStyle="1" w:styleId="BlockTitle">
    <w:name w:val="Block Title"/>
    <w:basedOn w:val="Title"/>
    <w:link w:val="BlockTitleChar"/>
    <w:rsid w:val="00DA1E44"/>
    <w:pPr>
      <w:shd w:val="clear" w:color="auto" w:fill="4D4D4D"/>
      <w:jc w:val="center"/>
    </w:pPr>
    <w:rPr>
      <w:rFonts w:ascii="Franklin Gothic Medium" w:hAnsi="Franklin Gothic Medium"/>
      <w:color w:val="FFFFFF" w:themeColor="background2"/>
    </w:rPr>
  </w:style>
  <w:style w:type="character" w:customStyle="1" w:styleId="BlockTitleChar">
    <w:name w:val="Block Title Char"/>
    <w:basedOn w:val="TitleChar"/>
    <w:link w:val="BlockTitle"/>
    <w:rsid w:val="00DA1E44"/>
    <w:rPr>
      <w:rFonts w:ascii="Franklin Gothic Medium" w:eastAsiaTheme="majorEastAsia" w:hAnsi="Franklin Gothic Medium" w:cstheme="majorBidi"/>
      <w:color w:val="FFFFFF" w:themeColor="background2"/>
      <w:spacing w:val="-10"/>
      <w:sz w:val="70"/>
      <w:szCs w:val="70"/>
      <w:shd w:val="clear" w:color="auto" w:fill="4D4D4D"/>
      <w:lang w:eastAsia="en-AU"/>
    </w:rPr>
  </w:style>
  <w:style w:type="paragraph" w:customStyle="1" w:styleId="Pa0">
    <w:name w:val="Pa0"/>
    <w:basedOn w:val="Default"/>
    <w:next w:val="Default"/>
    <w:uiPriority w:val="99"/>
    <w:rsid w:val="00DA1E44"/>
    <w:pPr>
      <w:widowControl/>
      <w:spacing w:line="241" w:lineRule="atLeast"/>
    </w:pPr>
    <w:rPr>
      <w:rFonts w:cs="Arial"/>
      <w:color w:val="auto"/>
      <w:lang w:val="en-AU" w:eastAsia="en-AU"/>
    </w:rPr>
  </w:style>
  <w:style w:type="table" w:styleId="MediumGrid3-Accent4">
    <w:name w:val="Medium Grid 3 Accent 4"/>
    <w:aliases w:val="Program Guides - no header"/>
    <w:basedOn w:val="TableNormal"/>
    <w:uiPriority w:val="69"/>
    <w:rsid w:val="00DA1E44"/>
    <w:rPr>
      <w:rFonts w:ascii="Century Gothic" w:hAnsi="Century Gothic"/>
      <w:color w:val="080808"/>
      <w:sz w:val="22"/>
      <w:lang w:eastAsia="en-AU"/>
    </w:rPr>
    <w:tblPr>
      <w:tblStyleRowBandSize w:val="1"/>
      <w:tblStyleColBandSize w:val="1"/>
      <w:tblBorders>
        <w:top w:val="single" w:sz="12" w:space="0" w:color="FFFFFF" w:themeColor="background1"/>
        <w:left w:val="single" w:sz="12" w:space="0" w:color="FFFFFF" w:themeColor="background1"/>
        <w:bottom w:val="single" w:sz="12" w:space="0" w:color="FFFFFF" w:themeColor="background1"/>
        <w:right w:val="single" w:sz="12" w:space="0" w:color="FFFFFF" w:themeColor="background1"/>
        <w:insideH w:val="single" w:sz="12" w:space="0" w:color="FFFFFF" w:themeColor="background1"/>
        <w:insideV w:val="single" w:sz="12" w:space="0" w:color="FFFFFF" w:themeColor="background1"/>
      </w:tblBorders>
    </w:tblPr>
    <w:tcPr>
      <w:shd w:val="clear" w:color="auto" w:fill="CBE8EC" w:themeFill="accent4" w:themeFillTint="3F"/>
    </w:tcPr>
    <w:tblStylePr w:type="firstRow">
      <w:rPr>
        <w:rFonts w:ascii="Tahoma" w:hAnsi="Tahoma"/>
        <w:b/>
        <w:bCs/>
        <w:i w:val="0"/>
        <w:iCs w:val="0"/>
        <w:color w:val="6F2421"/>
        <w:sz w:val="24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3C9AA8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3C9AA8" w:themeFill="accent4"/>
      </w:tcPr>
    </w:tblStylePr>
    <w:tblStylePr w:type="firstCol">
      <w:rPr>
        <w:rFonts w:ascii="Tahoma" w:hAnsi="Tahoma"/>
        <w:b/>
        <w:bCs/>
        <w:i w:val="0"/>
        <w:iCs w:val="0"/>
        <w:color w:val="auto"/>
        <w:sz w:val="22"/>
      </w:rPr>
      <w:tblPr/>
      <w:tcPr>
        <w:shd w:val="clear" w:color="auto" w:fill="FFFFFF" w:themeFill="background1"/>
      </w:tcPr>
    </w:tblStylePr>
    <w:tblStylePr w:type="lastCol">
      <w:rPr>
        <w:b/>
        <w:bCs/>
        <w:i w:val="0"/>
        <w:iCs w:val="0"/>
        <w:color w:val="FFFFFF" w:themeColor="background1"/>
      </w:r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97D1DA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97D1DA" w:themeFill="accent4" w:themeFillTint="7F"/>
      </w:tcPr>
    </w:tblStylePr>
  </w:style>
  <w:style w:type="table" w:customStyle="1" w:styleId="Style2">
    <w:name w:val="Style2"/>
    <w:basedOn w:val="TableNormal"/>
    <w:uiPriority w:val="99"/>
    <w:rsid w:val="00DA1E44"/>
    <w:rPr>
      <w:lang w:eastAsia="en-AU"/>
    </w:rPr>
    <w:tblPr/>
  </w:style>
  <w:style w:type="table" w:customStyle="1" w:styleId="Style3">
    <w:name w:val="Style3"/>
    <w:basedOn w:val="TableNormal"/>
    <w:uiPriority w:val="99"/>
    <w:rsid w:val="00DA1E44"/>
    <w:rPr>
      <w:rFonts w:ascii="Century Gothic" w:hAnsi="Century Gothic"/>
      <w:lang w:eastAsia="en-AU"/>
    </w:rPr>
    <w:tblPr>
      <w:tblBorders>
        <w:insideH w:val="double" w:sz="2" w:space="0" w:color="BBBCBD" w:themeColor="accent3" w:themeTint="66"/>
        <w:insideV w:val="double" w:sz="2" w:space="0" w:color="BBBCBD" w:themeColor="accent3" w:themeTint="66"/>
      </w:tblBorders>
    </w:tblPr>
    <w:tcPr>
      <w:shd w:val="clear" w:color="auto" w:fill="FFFFFF" w:themeFill="background1"/>
    </w:tcPr>
    <w:tblStylePr w:type="firstCol">
      <w:tblPr/>
      <w:tcPr>
        <w:shd w:val="clear" w:color="auto" w:fill="368A97" w:themeFill="accent4" w:themeFillShade="E6"/>
      </w:tcPr>
    </w:tblStylePr>
    <w:tblStylePr w:type="lastCol">
      <w:tblPr/>
      <w:tcPr>
        <w:shd w:val="clear" w:color="auto" w:fill="FFFFFF" w:themeFill="background1"/>
      </w:tcPr>
    </w:tblStylePr>
  </w:style>
  <w:style w:type="paragraph" w:styleId="Revision">
    <w:name w:val="Revision"/>
    <w:hidden/>
    <w:uiPriority w:val="99"/>
    <w:semiHidden/>
    <w:rsid w:val="00DA1E44"/>
    <w:rPr>
      <w:rFonts w:ascii="Arial" w:hAnsi="Arial"/>
      <w:color w:val="2D2E2F"/>
      <w:sz w:val="22"/>
      <w:lang w:eastAsia="en-AU"/>
    </w:rPr>
  </w:style>
  <w:style w:type="paragraph" w:customStyle="1" w:styleId="ReportSubtitle">
    <w:name w:val="Report Subtitle"/>
    <w:basedOn w:val="Title"/>
    <w:link w:val="ReportSubtitleChar"/>
    <w:autoRedefine/>
    <w:rsid w:val="00BE7A6E"/>
    <w:rPr>
      <w:sz w:val="40"/>
    </w:rPr>
  </w:style>
  <w:style w:type="character" w:customStyle="1" w:styleId="ReportSubtitleChar">
    <w:name w:val="Report Subtitle Char"/>
    <w:basedOn w:val="TitleChar"/>
    <w:link w:val="ReportSubtitle"/>
    <w:rsid w:val="00BE7A6E"/>
    <w:rPr>
      <w:rFonts w:ascii="Arial Rounded MT Bold" w:eastAsiaTheme="majorEastAsia" w:hAnsi="Arial Rounded MT Bold" w:cstheme="majorBidi"/>
      <w:color w:val="FFFFFF"/>
      <w:spacing w:val="-10"/>
      <w:sz w:val="40"/>
      <w:szCs w:val="70"/>
      <w:lang w:eastAsia="en-AU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A1E44"/>
    <w:pPr>
      <w:spacing w:line="240" w:lineRule="auto"/>
    </w:pPr>
    <w:rPr>
      <w:b/>
      <w:bCs/>
      <w:smallCaps/>
      <w:color w:val="919295" w:themeColor="text1" w:themeTint="A6"/>
      <w:spacing w:val="6"/>
    </w:rPr>
  </w:style>
  <w:style w:type="character" w:styleId="BookTitle">
    <w:name w:val="Book Title"/>
    <w:basedOn w:val="DefaultParagraphFont"/>
    <w:uiPriority w:val="33"/>
    <w:qFormat/>
    <w:rsid w:val="00DA1E44"/>
    <w:rPr>
      <w:b/>
      <w:bCs/>
      <w:smallCaps/>
    </w:rPr>
  </w:style>
  <w:style w:type="paragraph" w:customStyle="1" w:styleId="paragraph">
    <w:name w:val="paragraph"/>
    <w:basedOn w:val="Normal"/>
    <w:rsid w:val="00DA1E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DA1E44"/>
  </w:style>
  <w:style w:type="character" w:customStyle="1" w:styleId="eop">
    <w:name w:val="eop"/>
    <w:basedOn w:val="DefaultParagraphFont"/>
    <w:rsid w:val="00DA1E44"/>
  </w:style>
  <w:style w:type="character" w:styleId="UnresolvedMention">
    <w:name w:val="Unresolved Mention"/>
    <w:basedOn w:val="DefaultParagraphFont"/>
    <w:uiPriority w:val="99"/>
    <w:semiHidden/>
    <w:unhideWhenUsed/>
    <w:rsid w:val="00DA1E44"/>
    <w:rPr>
      <w:color w:val="605E5C"/>
      <w:shd w:val="clear" w:color="auto" w:fill="E1DFDD"/>
    </w:rPr>
  </w:style>
  <w:style w:type="paragraph" w:customStyle="1" w:styleId="Referencetext">
    <w:name w:val="Reference text"/>
    <w:basedOn w:val="Normal"/>
    <w:link w:val="ReferencetextChar"/>
    <w:qFormat/>
    <w:rsid w:val="00DA1E44"/>
    <w:rPr>
      <w:color w:val="808080" w:themeColor="background1" w:themeShade="80"/>
    </w:rPr>
  </w:style>
  <w:style w:type="character" w:customStyle="1" w:styleId="ReferencetextChar">
    <w:name w:val="Reference text Char"/>
    <w:basedOn w:val="DefaultParagraphFont"/>
    <w:link w:val="Referencetext"/>
    <w:rsid w:val="00DA1E44"/>
    <w:rPr>
      <w:rFonts w:ascii="Aptos" w:hAnsi="Aptos"/>
      <w:color w:val="808080" w:themeColor="background1" w:themeShade="80"/>
      <w:sz w:val="22"/>
      <w:lang w:eastAsia="en-AU"/>
    </w:rPr>
  </w:style>
  <w:style w:type="paragraph" w:customStyle="1" w:styleId="Documentinformation">
    <w:name w:val="Document information"/>
    <w:basedOn w:val="Normal"/>
    <w:link w:val="DocumentinformationChar"/>
    <w:qFormat/>
    <w:rsid w:val="00DA1E44"/>
    <w:rPr>
      <w:sz w:val="20"/>
      <w:szCs w:val="18"/>
    </w:rPr>
  </w:style>
  <w:style w:type="character" w:customStyle="1" w:styleId="DocumentinformationChar">
    <w:name w:val="Document information Char"/>
    <w:basedOn w:val="DefaultParagraphFont"/>
    <w:link w:val="Documentinformation"/>
    <w:rsid w:val="00DA1E44"/>
    <w:rPr>
      <w:rFonts w:ascii="Aptos" w:hAnsi="Aptos"/>
      <w:szCs w:val="18"/>
      <w:lang w:eastAsia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4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642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940002">
              <w:marLeft w:val="4189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447735">
                  <w:marLeft w:val="150"/>
                  <w:marRight w:val="37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451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942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967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3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0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2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332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771731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6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727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1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7578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96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291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77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880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934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70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983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671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0426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499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7304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724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9290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338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232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6943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3475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990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046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5395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7427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0616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548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666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2305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746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7399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495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2543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1553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9004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4452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920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5153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3718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350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5467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092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2861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623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8996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557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7980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6420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7729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256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955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132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762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4752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3122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6004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3052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1006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380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66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2553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3186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382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3281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959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9522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5223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646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396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5648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022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2756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451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6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3827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418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6569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3947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09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46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861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40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192411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0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5308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38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427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170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963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6309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6489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5447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6494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0401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510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779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76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54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189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4785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342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636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648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800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3242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53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87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2280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1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4462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810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0789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472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8864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400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741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34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28786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687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81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529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7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5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9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9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21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8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2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9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5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84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0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9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7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45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8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21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4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3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8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56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0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3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9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37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26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99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2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8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80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9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9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2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3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1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84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0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26" Type="http://schemas.openxmlformats.org/officeDocument/2006/relationships/image" Target="media/image16.jpeg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34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jpeg"/><Relationship Id="rId25" Type="http://schemas.openxmlformats.org/officeDocument/2006/relationships/image" Target="media/image15.jpeg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jpeg"/><Relationship Id="rId29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24" Type="http://schemas.openxmlformats.org/officeDocument/2006/relationships/image" Target="media/image14.jpeg"/><Relationship Id="rId32" Type="http://schemas.openxmlformats.org/officeDocument/2006/relationships/header" Target="header3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image" Target="media/image9.jpeg"/><Relationship Id="rId31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hyperlink" Target="mailto:diversewa@omi.wa.gov.au" TargetMode="External"/><Relationship Id="rId30" Type="http://schemas.openxmlformats.org/officeDocument/2006/relationships/footer" Target="footer1.xml"/><Relationship Id="rId8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yed.Husain\Downloads\AutoRecovery%20save%20of%20CITS%20Guideline%20Template.dotx" TargetMode="External"/></Relationships>
</file>

<file path=word/theme/theme1.xml><?xml version="1.0" encoding="utf-8"?>
<a:theme xmlns:a="http://schemas.openxmlformats.org/drawingml/2006/main" name="Theme - CITS">
  <a:themeElements>
    <a:clrScheme name="Updated">
      <a:dk1>
        <a:srgbClr val="58595B"/>
      </a:dk1>
      <a:lt1>
        <a:sysClr val="window" lastClr="FFFFFF"/>
      </a:lt1>
      <a:dk2>
        <a:srgbClr val="056C7E"/>
      </a:dk2>
      <a:lt2>
        <a:srgbClr val="FFFFFF"/>
      </a:lt2>
      <a:accent1>
        <a:srgbClr val="990000"/>
      </a:accent1>
      <a:accent2>
        <a:srgbClr val="4C2986"/>
      </a:accent2>
      <a:accent3>
        <a:srgbClr val="58595B"/>
      </a:accent3>
      <a:accent4>
        <a:srgbClr val="3C9AA8"/>
      </a:accent4>
      <a:accent5>
        <a:srgbClr val="4C7329"/>
      </a:accent5>
      <a:accent6>
        <a:srgbClr val="877870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F4496D5B6DCC54593A2EDA1BBB198A3" ma:contentTypeVersion="20" ma:contentTypeDescription="Create a new document." ma:contentTypeScope="" ma:versionID="d2fe4550c756ddc46b194743b2631635">
  <xsd:schema xmlns:xsd="http://www.w3.org/2001/XMLSchema" xmlns:xs="http://www.w3.org/2001/XMLSchema" xmlns:p="http://schemas.microsoft.com/office/2006/metadata/properties" xmlns:ns2="af2a084b-13fb-4004-b9a2-e555b0c296a1" xmlns:ns3="85d39353-8923-474d-b563-3356c5dc931a" targetNamespace="http://schemas.microsoft.com/office/2006/metadata/properties" ma:root="true" ma:fieldsID="25ae546ca0ef4b9e0b2fa16420b307df" ns2:_="" ns3:_="">
    <xsd:import namespace="af2a084b-13fb-4004-b9a2-e555b0c296a1"/>
    <xsd:import namespace="85d39353-8923-474d-b563-3356c5dc931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2a084b-13fb-4004-b9a2-e555b0c296a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50ea6d6b-87e5-4e56-aad6-c1251c5350b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39353-8923-474d-b563-3356c5dc931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536cde0d-a43d-4539-aca1-b812dbc6cfff}" ma:internalName="TaxCatchAll" ma:showField="CatchAllData" ma:web="85d39353-8923-474d-b563-3356c5dc931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5d39353-8923-474d-b563-3356c5dc931a" xsi:nil="true"/>
    <lcf76f155ced4ddcb4097134ff3c332f xmlns="af2a084b-13fb-4004-b9a2-e555b0c296a1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94B99D5-E596-4278-B0D6-9120A38100C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C3F12B-4F8C-4F69-9374-40FAF9353D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f2a084b-13fb-4004-b9a2-e555b0c296a1"/>
    <ds:schemaRef ds:uri="85d39353-8923-474d-b563-3356c5dc93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3A0B94B-6B5A-4804-8957-B38BAE58190A}">
  <ds:schemaRefs>
    <ds:schemaRef ds:uri="http://schemas.microsoft.com/office/2006/metadata/properties"/>
    <ds:schemaRef ds:uri="http://schemas.microsoft.com/office/infopath/2007/PartnerControls"/>
    <ds:schemaRef ds:uri="85d39353-8923-474d-b563-3356c5dc931a"/>
    <ds:schemaRef ds:uri="af2a084b-13fb-4004-b9a2-e555b0c296a1"/>
  </ds:schemaRefs>
</ds:datastoreItem>
</file>

<file path=customXml/itemProps4.xml><?xml version="1.0" encoding="utf-8"?>
<ds:datastoreItem xmlns:ds="http://schemas.openxmlformats.org/officeDocument/2006/customXml" ds:itemID="{C7D0B6E0-F9E9-443D-B578-CB40BE8C3C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AutoRecovery save of CITS Guideline Template</Template>
  <TotalTime>280</TotalTime>
  <Pages>21</Pages>
  <Words>811</Words>
  <Characters>4018</Characters>
  <Application>Microsoft Office Word</Application>
  <DocSecurity>0</DocSecurity>
  <Lines>359</Lines>
  <Paragraphs>74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Step by Step User Guide</vt:lpstr>
    </vt:vector>
  </TitlesOfParts>
  <Company>Department of Culture and the Arts</Company>
  <LinksUpToDate>false</LinksUpToDate>
  <CharactersWithSpaces>4770</CharactersWithSpaces>
  <SharedDoc>false</SharedDoc>
  <HLinks>
    <vt:vector size="54" baseType="variant">
      <vt:variant>
        <vt:i4>1245246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_Toc115935990</vt:lpwstr>
      </vt:variant>
      <vt:variant>
        <vt:i4>1179710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_Toc115935988</vt:lpwstr>
      </vt:variant>
      <vt:variant>
        <vt:i4>1179710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_Toc115935987</vt:lpwstr>
      </vt:variant>
      <vt:variant>
        <vt:i4>1179710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_Toc115935985</vt:lpwstr>
      </vt:variant>
      <vt:variant>
        <vt:i4>1179710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_Toc115935983</vt:lpwstr>
      </vt:variant>
      <vt:variant>
        <vt:i4>1179710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_Toc115935982</vt:lpwstr>
      </vt:variant>
      <vt:variant>
        <vt:i4>1179710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_Toc115935980</vt:lpwstr>
      </vt:variant>
      <vt:variant>
        <vt:i4>1900606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_Toc115935979</vt:lpwstr>
      </vt:variant>
      <vt:variant>
        <vt:i4>1900606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_Toc115935977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Step by Step User Guide</dc:title>
  <dc:subject/>
  <dc:creator>Syed Husain</dc:creator>
  <cp:keywords/>
  <dc:description/>
  <cp:lastModifiedBy>Syed Husain</cp:lastModifiedBy>
  <cp:revision>14</cp:revision>
  <cp:lastPrinted>2014-08-20T06:29:00Z</cp:lastPrinted>
  <dcterms:created xsi:type="dcterms:W3CDTF">2025-09-17T07:25:00Z</dcterms:created>
  <dcterms:modified xsi:type="dcterms:W3CDTF">2025-09-23T04:29:00Z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0x0101000F4496D5B6DCC54593A2EDA1BBB198A3</vt:lpwstr>
  </property>
  <property fmtid="{D5CDD505-2E9C-101B-9397-08002B2CF9AE}" pid="3" name="DLGC_SecurityClassification">
    <vt:lpwstr>94;#Unclassified|0d6df6fb-ad0d-4e97-af01-e8bd82d2da2f</vt:lpwstr>
  </property>
  <property fmtid="{D5CDD505-2E9C-101B-9397-08002B2CF9AE}" pid="4" name="TaxCatchAll">
    <vt:lpwstr>48;#Corporate Styles|6ca8a7b6-8147-4aea-b997-2abcc7049b27;#94;#Unclassified|0d6df6fb-ad0d-4e97-af01-e8bd82d2da2f;#568;#Governance and Risk|862d3272-ded8-49cd-a0ef-de29b9107e5c;#327;#Templates|62f77d3c-636a-4492-b6ff-ab1349535b73;#292;#Other|2d2b80da-f0ee-486e-afd5-f2e908aaa014;#70;#DLGSC|f3fdcf4b-32be-462d-87a8-17c1ee8c10d7</vt:lpwstr>
  </property>
  <property fmtid="{D5CDD505-2E9C-101B-9397-08002B2CF9AE}" pid="5" name="DLGC_DocumentType">
    <vt:lpwstr>327;#Templates|62f77d3c-636a-4492-b6ff-ab1349535b73</vt:lpwstr>
  </property>
  <property fmtid="{D5CDD505-2E9C-101B-9397-08002B2CF9AE}" pid="6" name="DLGC_ActioningArea">
    <vt:lpwstr>568;#Governance and Risk|862d3272-ded8-49cd-a0ef-de29b9107e5c</vt:lpwstr>
  </property>
  <property fmtid="{D5CDD505-2E9C-101B-9397-08002B2CF9AE}" pid="7" name="DLGsC_Department">
    <vt:lpwstr>70;#DLGSC|f3fdcf4b-32be-462d-87a8-17c1ee8c10d7</vt:lpwstr>
  </property>
  <property fmtid="{D5CDD505-2E9C-101B-9397-08002B2CF9AE}" pid="8" name="DLGC_Category">
    <vt:lpwstr>48;#Corporate Styles|6ca8a7b6-8147-4aea-b997-2abcc7049b27</vt:lpwstr>
  </property>
  <property fmtid="{D5CDD505-2E9C-101B-9397-08002B2CF9AE}" pid="9" name="dlgsc_DocumentSearchCategory">
    <vt:lpwstr>292;#Other|2d2b80da-f0ee-486e-afd5-f2e908aaa014</vt:lpwstr>
  </property>
  <property fmtid="{D5CDD505-2E9C-101B-9397-08002B2CF9AE}" pid="10" name="MediaServiceImageTags">
    <vt:lpwstr/>
  </property>
  <property fmtid="{D5CDD505-2E9C-101B-9397-08002B2CF9AE}" pid="11" name="DLGC_PolicyStatus">
    <vt:lpwstr>Authorised</vt:lpwstr>
  </property>
  <property fmtid="{D5CDD505-2E9C-101B-9397-08002B2CF9AE}" pid="12" name="DLGC_PolicyPromote">
    <vt:bool>true</vt:bool>
  </property>
  <property fmtid="{D5CDD505-2E9C-101B-9397-08002B2CF9AE}" pid="13" name="Publications Approval">
    <vt:lpwstr>, </vt:lpwstr>
  </property>
  <property fmtid="{D5CDD505-2E9C-101B-9397-08002B2CF9AE}" pid="14" name="Test">
    <vt:lpwstr>, </vt:lpwstr>
  </property>
  <property fmtid="{D5CDD505-2E9C-101B-9397-08002B2CF9AE}" pid="15" name="Order">
    <vt:r8>111400</vt:r8>
  </property>
  <property fmtid="{D5CDD505-2E9C-101B-9397-08002B2CF9AE}" pid="16" name="Actioning Area">
    <vt:lpwstr>10;#Corporate Communications|63a0957b-a86b-4be4-9c76-49fd2f5718b0</vt:lpwstr>
  </property>
  <property fmtid="{D5CDD505-2E9C-101B-9397-08002B2CF9AE}" pid="17" name="_ExtendedDescription">
    <vt:lpwstr/>
  </property>
  <property fmtid="{D5CDD505-2E9C-101B-9397-08002B2CF9AE}" pid="18" name="Document type">
    <vt:lpwstr>11;#Template|ecfcf9c5-cd79-4fbd-804e-8983cbf51a31</vt:lpwstr>
  </property>
  <property fmtid="{D5CDD505-2E9C-101B-9397-08002B2CF9AE}" pid="19" name="Document_x0020_type">
    <vt:lpwstr>11;#Template|ecfcf9c5-cd79-4fbd-804e-8983cbf51a31</vt:lpwstr>
  </property>
  <property fmtid="{D5CDD505-2E9C-101B-9397-08002B2CF9AE}" pid="20" name="Document category">
    <vt:lpwstr>9;#Corporate Communications|a647f2aa-effd-4cc2-8a9e-41092fbf3c90;#28;#Corporate Templates|9aaa1c65-e737-4f63-b7e4-c442f8508a32;#26;#Governance|bcebfab2-d2f5-4037-b44d-b82e465f291d</vt:lpwstr>
  </property>
  <property fmtid="{D5CDD505-2E9C-101B-9397-08002B2CF9AE}" pid="21" name="Actioning_x0020_Area">
    <vt:lpwstr>10;#Corporate Communications|63a0957b-a86b-4be4-9c76-49fd2f5718b0</vt:lpwstr>
  </property>
  <property fmtid="{D5CDD505-2E9C-101B-9397-08002B2CF9AE}" pid="22" name="Document_x0020_category">
    <vt:lpwstr>9;#Corporate Communications|a647f2aa-effd-4cc2-8a9e-41092fbf3c90;#28;#Corporate Templates|9aaa1c65-e737-4f63-b7e4-c442f8508a32;#26;#Governance|bcebfab2-d2f5-4037-b44d-b82e465f291d</vt:lpwstr>
  </property>
  <property fmtid="{D5CDD505-2E9C-101B-9397-08002B2CF9AE}" pid="23" name="xd_ProgID">
    <vt:lpwstr/>
  </property>
  <property fmtid="{D5CDD505-2E9C-101B-9397-08002B2CF9AE}" pid="24" name="ComplianceAssetId">
    <vt:lpwstr/>
  </property>
  <property fmtid="{D5CDD505-2E9C-101B-9397-08002B2CF9AE}" pid="25" name="TemplateUrl">
    <vt:lpwstr/>
  </property>
  <property fmtid="{D5CDD505-2E9C-101B-9397-08002B2CF9AE}" pid="26" name="TriggerFlowInfo">
    <vt:lpwstr/>
  </property>
  <property fmtid="{D5CDD505-2E9C-101B-9397-08002B2CF9AE}" pid="27" name="xd_Signature">
    <vt:bool>false</vt:bool>
  </property>
  <property fmtid="{D5CDD505-2E9C-101B-9397-08002B2CF9AE}" pid="28" name="lcf76f155ced4ddcb4097134ff3c332f">
    <vt:lpwstr/>
  </property>
  <property fmtid="{D5CDD505-2E9C-101B-9397-08002B2CF9AE}" pid="29" name="ClassificationContentMarkingHeaderShapeIds">
    <vt:lpwstr>4b11722,3d2c092c,317dd5f3</vt:lpwstr>
  </property>
  <property fmtid="{D5CDD505-2E9C-101B-9397-08002B2CF9AE}" pid="30" name="ClassificationContentMarkingHeaderFontProps">
    <vt:lpwstr>#ff0000,11,Calibri</vt:lpwstr>
  </property>
  <property fmtid="{D5CDD505-2E9C-101B-9397-08002B2CF9AE}" pid="31" name="ClassificationContentMarkingHeaderText">
    <vt:lpwstr>OFFICIAL</vt:lpwstr>
  </property>
  <property fmtid="{D5CDD505-2E9C-101B-9397-08002B2CF9AE}" pid="32" name="MSIP_Label_2ea41dd9-5013-4f1d-8b11-9d7d89a9637b_Enabled">
    <vt:lpwstr>true</vt:lpwstr>
  </property>
  <property fmtid="{D5CDD505-2E9C-101B-9397-08002B2CF9AE}" pid="33" name="MSIP_Label_2ea41dd9-5013-4f1d-8b11-9d7d89a9637b_SetDate">
    <vt:lpwstr>2025-09-08T02:32:49Z</vt:lpwstr>
  </property>
  <property fmtid="{D5CDD505-2E9C-101B-9397-08002B2CF9AE}" pid="34" name="MSIP_Label_2ea41dd9-5013-4f1d-8b11-9d7d89a9637b_Method">
    <vt:lpwstr>Privileged</vt:lpwstr>
  </property>
  <property fmtid="{D5CDD505-2E9C-101B-9397-08002B2CF9AE}" pid="35" name="MSIP_Label_2ea41dd9-5013-4f1d-8b11-9d7d89a9637b_Name">
    <vt:lpwstr>OFFICIAL</vt:lpwstr>
  </property>
  <property fmtid="{D5CDD505-2E9C-101B-9397-08002B2CF9AE}" pid="36" name="MSIP_Label_2ea41dd9-5013-4f1d-8b11-9d7d89a9637b_SiteId">
    <vt:lpwstr>c1ae0ae2-d504-4287-b6f4-7eafd6648d22</vt:lpwstr>
  </property>
  <property fmtid="{D5CDD505-2E9C-101B-9397-08002B2CF9AE}" pid="37" name="MSIP_Label_2ea41dd9-5013-4f1d-8b11-9d7d89a9637b_ActionId">
    <vt:lpwstr>4a837658-ddcd-401a-8464-080fdb5e56bc</vt:lpwstr>
  </property>
  <property fmtid="{D5CDD505-2E9C-101B-9397-08002B2CF9AE}" pid="38" name="MSIP_Label_2ea41dd9-5013-4f1d-8b11-9d7d89a9637b_ContentBits">
    <vt:lpwstr>1</vt:lpwstr>
  </property>
  <property fmtid="{D5CDD505-2E9C-101B-9397-08002B2CF9AE}" pid="39" name="MSIP_Label_2ea41dd9-5013-4f1d-8b11-9d7d89a9637b_Tag">
    <vt:lpwstr>10, 0, 1, 1</vt:lpwstr>
  </property>
</Properties>
</file>